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891701" w14:textId="77777777" w:rsidR="00F95D4B" w:rsidRDefault="00F95D4B" w:rsidP="008F1536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sz w:val="24"/>
          <w:u w:val="single"/>
        </w:rPr>
      </w:pPr>
    </w:p>
    <w:p w14:paraId="51F26BA0" w14:textId="2C4F889D" w:rsidR="00A60251" w:rsidRPr="003348D8" w:rsidRDefault="008417D5" w:rsidP="008F1536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sz w:val="24"/>
          <w:u w:val="single"/>
        </w:rPr>
      </w:pPr>
      <w:r>
        <w:rPr>
          <w:rFonts w:cs="Arial"/>
          <w:b/>
          <w:sz w:val="24"/>
          <w:u w:val="single"/>
        </w:rPr>
        <w:t>Minutes</w:t>
      </w:r>
      <w:r w:rsidR="008F1536" w:rsidRPr="003348D8">
        <w:rPr>
          <w:rFonts w:cs="Arial"/>
          <w:b/>
          <w:sz w:val="24"/>
          <w:u w:val="single"/>
        </w:rPr>
        <w:t xml:space="preserve"> for</w:t>
      </w:r>
      <w:r w:rsidR="00A60251" w:rsidRPr="003348D8">
        <w:rPr>
          <w:rFonts w:cs="Arial"/>
          <w:b/>
          <w:sz w:val="24"/>
          <w:u w:val="single"/>
        </w:rPr>
        <w:t xml:space="preserve"> </w:t>
      </w:r>
      <w:r w:rsidR="00A05E70" w:rsidRPr="003348D8">
        <w:rPr>
          <w:rFonts w:cs="Arial"/>
          <w:b/>
          <w:sz w:val="24"/>
          <w:u w:val="single"/>
        </w:rPr>
        <w:t xml:space="preserve">FGB </w:t>
      </w:r>
      <w:r w:rsidR="00A60251" w:rsidRPr="003348D8">
        <w:rPr>
          <w:rFonts w:cs="Arial"/>
          <w:b/>
          <w:sz w:val="24"/>
          <w:u w:val="single"/>
        </w:rPr>
        <w:t>Meeting</w:t>
      </w:r>
      <w:r w:rsidR="008F1536" w:rsidRPr="003348D8">
        <w:rPr>
          <w:rFonts w:cs="Arial"/>
          <w:b/>
          <w:sz w:val="24"/>
          <w:u w:val="single"/>
        </w:rPr>
        <w:t xml:space="preserve"> </w:t>
      </w:r>
      <w:r w:rsidR="00EB2800" w:rsidRPr="003348D8">
        <w:rPr>
          <w:rFonts w:cs="Arial"/>
          <w:b/>
          <w:sz w:val="24"/>
          <w:u w:val="single"/>
        </w:rPr>
        <w:t xml:space="preserve">at </w:t>
      </w:r>
      <w:r w:rsidR="002A4BBD">
        <w:rPr>
          <w:rFonts w:cs="Arial"/>
          <w:b/>
          <w:sz w:val="24"/>
          <w:u w:val="single"/>
        </w:rPr>
        <w:t xml:space="preserve">Lincoln &amp; via </w:t>
      </w:r>
      <w:r w:rsidR="003B7975" w:rsidRPr="003348D8">
        <w:rPr>
          <w:rFonts w:cs="Arial"/>
          <w:b/>
          <w:sz w:val="24"/>
          <w:u w:val="single"/>
        </w:rPr>
        <w:t>Zoom</w:t>
      </w:r>
      <w:r w:rsidR="008F1536" w:rsidRPr="003348D8">
        <w:rPr>
          <w:rFonts w:cs="Arial"/>
          <w:b/>
          <w:sz w:val="24"/>
          <w:u w:val="single"/>
        </w:rPr>
        <w:t xml:space="preserve">:  </w:t>
      </w:r>
    </w:p>
    <w:p w14:paraId="043901E5" w14:textId="7E10785C" w:rsidR="008F1536" w:rsidRPr="003348D8" w:rsidRDefault="008F1536" w:rsidP="008F1536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sz w:val="24"/>
          <w:u w:val="single"/>
        </w:rPr>
      </w:pPr>
      <w:r w:rsidRPr="003348D8">
        <w:rPr>
          <w:rFonts w:cs="Arial"/>
          <w:b/>
          <w:sz w:val="24"/>
          <w:u w:val="single"/>
        </w:rPr>
        <w:t xml:space="preserve">at </w:t>
      </w:r>
      <w:r w:rsidR="00012B60" w:rsidRPr="003348D8">
        <w:rPr>
          <w:rFonts w:cs="Arial"/>
          <w:b/>
          <w:sz w:val="24"/>
          <w:u w:val="single"/>
        </w:rPr>
        <w:t>4</w:t>
      </w:r>
      <w:r w:rsidRPr="003348D8">
        <w:rPr>
          <w:rFonts w:cs="Arial"/>
          <w:b/>
          <w:sz w:val="24"/>
          <w:u w:val="single"/>
        </w:rPr>
        <w:t xml:space="preserve">pm on </w:t>
      </w:r>
      <w:r w:rsidR="00AF0E6E">
        <w:rPr>
          <w:rFonts w:cs="Arial"/>
          <w:b/>
          <w:sz w:val="24"/>
          <w:u w:val="single"/>
        </w:rPr>
        <w:t>21.3.22</w:t>
      </w:r>
    </w:p>
    <w:p w14:paraId="78B1DAF0" w14:textId="77777777" w:rsidR="00AF0E6E" w:rsidRDefault="00A4296F" w:rsidP="00AF0E6E">
      <w:pPr>
        <w:autoSpaceDE w:val="0"/>
        <w:autoSpaceDN w:val="0"/>
        <w:adjustRightInd w:val="0"/>
        <w:spacing w:line="480" w:lineRule="auto"/>
        <w:ind w:left="2880" w:hanging="2880"/>
        <w:rPr>
          <w:rFonts w:cs="Arial"/>
          <w:bCs/>
          <w:sz w:val="22"/>
          <w:szCs w:val="22"/>
        </w:rPr>
      </w:pPr>
      <w:r w:rsidRPr="00AF0E6E">
        <w:rPr>
          <w:rFonts w:cs="Arial"/>
          <w:b/>
          <w:sz w:val="22"/>
          <w:szCs w:val="22"/>
          <w:u w:val="single"/>
        </w:rPr>
        <w:t>Meeting Focus</w:t>
      </w:r>
      <w:r w:rsidR="00AF0E6E" w:rsidRPr="00AF0E6E">
        <w:rPr>
          <w:rFonts w:cs="Arial"/>
          <w:bCs/>
          <w:sz w:val="22"/>
          <w:szCs w:val="22"/>
        </w:rPr>
        <w:t>:</w:t>
      </w:r>
      <w:r w:rsidRPr="00AF0E6E">
        <w:rPr>
          <w:rFonts w:cs="Arial"/>
          <w:bCs/>
          <w:sz w:val="22"/>
          <w:szCs w:val="22"/>
        </w:rPr>
        <w:t xml:space="preserve"> </w:t>
      </w:r>
      <w:r w:rsidR="00AF0E6E" w:rsidRPr="00AF0E6E">
        <w:rPr>
          <w:rFonts w:cs="Arial"/>
          <w:bCs/>
          <w:sz w:val="22"/>
          <w:szCs w:val="22"/>
        </w:rPr>
        <w:t xml:space="preserve">1. Update on SDP (resources required, staffing, buildings); </w:t>
      </w:r>
    </w:p>
    <w:p w14:paraId="52F490E8" w14:textId="5203D93D" w:rsidR="00A4296F" w:rsidRPr="00AF0E6E" w:rsidRDefault="00AF0E6E" w:rsidP="00AF0E6E">
      <w:pPr>
        <w:autoSpaceDE w:val="0"/>
        <w:autoSpaceDN w:val="0"/>
        <w:adjustRightInd w:val="0"/>
        <w:spacing w:line="480" w:lineRule="auto"/>
        <w:ind w:left="2880" w:hanging="2880"/>
        <w:rPr>
          <w:rFonts w:cs="Arial"/>
          <w:bCs/>
          <w:sz w:val="22"/>
          <w:szCs w:val="22"/>
        </w:rPr>
      </w:pPr>
      <w:r w:rsidRPr="00AF0E6E">
        <w:rPr>
          <w:rFonts w:cs="Arial"/>
          <w:bCs/>
          <w:sz w:val="22"/>
          <w:szCs w:val="22"/>
        </w:rPr>
        <w:t xml:space="preserve">2. Communication with stakeholders (website, LA, Parents, carers, pupils, </w:t>
      </w:r>
      <w:r>
        <w:rPr>
          <w:rFonts w:cs="Arial"/>
          <w:bCs/>
          <w:sz w:val="22"/>
          <w:szCs w:val="22"/>
        </w:rPr>
        <w:t>a</w:t>
      </w:r>
      <w:r w:rsidRPr="00AF0E6E">
        <w:rPr>
          <w:rFonts w:cs="Arial"/>
          <w:bCs/>
          <w:sz w:val="22"/>
          <w:szCs w:val="22"/>
        </w:rPr>
        <w:t>gencies)</w:t>
      </w:r>
      <w:r>
        <w:rPr>
          <w:rFonts w:cs="Arial"/>
          <w:bCs/>
          <w:sz w:val="22"/>
          <w:szCs w:val="22"/>
        </w:rPr>
        <w:t xml:space="preserve"> 3. Budget update</w:t>
      </w:r>
    </w:p>
    <w:p w14:paraId="1A0A73BA" w14:textId="77777777" w:rsidR="008F1536" w:rsidRPr="00A60251" w:rsidRDefault="008F1536" w:rsidP="008F1536">
      <w:pPr>
        <w:autoSpaceDE w:val="0"/>
        <w:autoSpaceDN w:val="0"/>
        <w:adjustRightInd w:val="0"/>
        <w:jc w:val="center"/>
        <w:rPr>
          <w:rFonts w:cs="Arial"/>
          <w:sz w:val="22"/>
          <w:szCs w:val="22"/>
        </w:rPr>
      </w:pPr>
      <w:r w:rsidRPr="00A60251">
        <w:rPr>
          <w:rFonts w:cs="Arial"/>
          <w:sz w:val="22"/>
          <w:szCs w:val="22"/>
        </w:rPr>
        <w:tab/>
      </w:r>
    </w:p>
    <w:tbl>
      <w:tblPr>
        <w:tblW w:w="10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2726"/>
        <w:gridCol w:w="5287"/>
        <w:gridCol w:w="1644"/>
      </w:tblGrid>
      <w:tr w:rsidR="008F1536" w:rsidRPr="007D4643" w14:paraId="0E33D0A4" w14:textId="77777777" w:rsidTr="004A3EFF">
        <w:trPr>
          <w:trHeight w:val="334"/>
        </w:trPr>
        <w:tc>
          <w:tcPr>
            <w:tcW w:w="1097" w:type="dxa"/>
            <w:shd w:val="clear" w:color="auto" w:fill="auto"/>
          </w:tcPr>
          <w:p w14:paraId="1E066FA1" w14:textId="77777777" w:rsidR="008F1536" w:rsidRPr="003348D8" w:rsidRDefault="008F1536" w:rsidP="008F1536">
            <w:pPr>
              <w:rPr>
                <w:rFonts w:cs="Arial"/>
                <w:b/>
                <w:sz w:val="22"/>
                <w:szCs w:val="22"/>
              </w:rPr>
            </w:pPr>
            <w:r w:rsidRPr="003348D8">
              <w:rPr>
                <w:rFonts w:cs="Arial"/>
                <w:b/>
                <w:sz w:val="22"/>
                <w:szCs w:val="22"/>
              </w:rPr>
              <w:t>Agenda No.</w:t>
            </w:r>
          </w:p>
        </w:tc>
        <w:tc>
          <w:tcPr>
            <w:tcW w:w="2726" w:type="dxa"/>
            <w:shd w:val="clear" w:color="auto" w:fill="auto"/>
          </w:tcPr>
          <w:p w14:paraId="77F52AC8" w14:textId="77777777" w:rsidR="008F1536" w:rsidRPr="003348D8" w:rsidRDefault="008F1536" w:rsidP="008F1536">
            <w:pPr>
              <w:rPr>
                <w:rFonts w:cs="Arial"/>
                <w:b/>
                <w:sz w:val="22"/>
                <w:szCs w:val="22"/>
              </w:rPr>
            </w:pPr>
            <w:r w:rsidRPr="003348D8">
              <w:rPr>
                <w:rFonts w:cs="Arial"/>
                <w:b/>
                <w:sz w:val="22"/>
                <w:szCs w:val="22"/>
              </w:rPr>
              <w:t>Agenda Item</w:t>
            </w:r>
          </w:p>
        </w:tc>
        <w:tc>
          <w:tcPr>
            <w:tcW w:w="5287" w:type="dxa"/>
            <w:shd w:val="clear" w:color="auto" w:fill="auto"/>
          </w:tcPr>
          <w:p w14:paraId="13773CCF" w14:textId="75E4128A" w:rsidR="008F1536" w:rsidRPr="003348D8" w:rsidRDefault="008417D5" w:rsidP="008F1536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Minutes Noted</w:t>
            </w:r>
          </w:p>
        </w:tc>
        <w:tc>
          <w:tcPr>
            <w:tcW w:w="1644" w:type="dxa"/>
            <w:shd w:val="clear" w:color="auto" w:fill="auto"/>
          </w:tcPr>
          <w:p w14:paraId="6064984E" w14:textId="017EDD23" w:rsidR="008F1536" w:rsidRPr="00D051B8" w:rsidRDefault="00D051B8" w:rsidP="008F1536">
            <w:pPr>
              <w:rPr>
                <w:rFonts w:cs="Arial"/>
                <w:b/>
                <w:strike/>
                <w:sz w:val="22"/>
                <w:szCs w:val="22"/>
              </w:rPr>
            </w:pPr>
            <w:r w:rsidRPr="002B4243">
              <w:rPr>
                <w:rFonts w:cs="Arial"/>
                <w:b/>
                <w:sz w:val="22"/>
                <w:szCs w:val="22"/>
              </w:rPr>
              <w:t>Action required by:-</w:t>
            </w:r>
          </w:p>
        </w:tc>
      </w:tr>
      <w:tr w:rsidR="005D34A3" w:rsidRPr="007D4643" w14:paraId="13A17F3D" w14:textId="77777777" w:rsidTr="004A3EFF">
        <w:trPr>
          <w:trHeight w:val="492"/>
        </w:trPr>
        <w:tc>
          <w:tcPr>
            <w:tcW w:w="1097" w:type="dxa"/>
            <w:shd w:val="clear" w:color="auto" w:fill="auto"/>
          </w:tcPr>
          <w:p w14:paraId="370BA5F6" w14:textId="77777777" w:rsidR="005D34A3" w:rsidRPr="003348D8" w:rsidRDefault="005D34A3" w:rsidP="008F1536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54EA9D57" w14:textId="5D0EA453" w:rsidR="005D34A3" w:rsidRPr="003348D8" w:rsidRDefault="00A60251" w:rsidP="008F1536">
            <w:pPr>
              <w:rPr>
                <w:rFonts w:cs="Arial"/>
                <w:szCs w:val="20"/>
              </w:rPr>
            </w:pPr>
            <w:r w:rsidRPr="003348D8">
              <w:rPr>
                <w:rFonts w:cs="Arial"/>
                <w:szCs w:val="20"/>
              </w:rPr>
              <w:t>Apologies</w:t>
            </w:r>
            <w:r w:rsidR="00012B60" w:rsidRPr="003348D8">
              <w:rPr>
                <w:rFonts w:cs="Arial"/>
                <w:szCs w:val="20"/>
              </w:rPr>
              <w:t xml:space="preserve"> and declaration of pecuniary interests</w:t>
            </w:r>
          </w:p>
        </w:tc>
        <w:tc>
          <w:tcPr>
            <w:tcW w:w="5287" w:type="dxa"/>
            <w:shd w:val="clear" w:color="auto" w:fill="auto"/>
          </w:tcPr>
          <w:p w14:paraId="089AF5D8" w14:textId="77777777" w:rsidR="008417D5" w:rsidRPr="002B4243" w:rsidRDefault="008417D5" w:rsidP="008417D5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Apologies: P.B, T.M, J.S</w:t>
            </w:r>
          </w:p>
          <w:p w14:paraId="72E5543F" w14:textId="0838A3BE" w:rsidR="008417D5" w:rsidRPr="002B4243" w:rsidRDefault="008417D5" w:rsidP="008417D5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In attendance: C.N, B.T, I.H, S.M</w:t>
            </w:r>
            <w:r w:rsidR="00322793" w:rsidRPr="002B4243">
              <w:rPr>
                <w:rFonts w:cs="Arial"/>
                <w:szCs w:val="20"/>
              </w:rPr>
              <w:t xml:space="preserve"> (zoom)</w:t>
            </w:r>
            <w:r w:rsidRPr="002B4243">
              <w:rPr>
                <w:rFonts w:cs="Arial"/>
                <w:szCs w:val="20"/>
              </w:rPr>
              <w:t>, S.B</w:t>
            </w:r>
            <w:r w:rsidR="00322793" w:rsidRPr="002B4243">
              <w:rPr>
                <w:rFonts w:cs="Arial"/>
                <w:szCs w:val="20"/>
              </w:rPr>
              <w:t xml:space="preserve"> (zoom)</w:t>
            </w:r>
            <w:r w:rsidRPr="002B4243">
              <w:rPr>
                <w:rFonts w:cs="Arial"/>
                <w:szCs w:val="20"/>
              </w:rPr>
              <w:t>.</w:t>
            </w:r>
            <w:r w:rsidR="00322793" w:rsidRPr="002B4243">
              <w:rPr>
                <w:rFonts w:cs="Arial"/>
                <w:szCs w:val="20"/>
              </w:rPr>
              <w:t xml:space="preserve"> G.B, M.W</w:t>
            </w:r>
          </w:p>
          <w:p w14:paraId="47A2FDAE" w14:textId="30214121" w:rsidR="008417D5" w:rsidRPr="008417D5" w:rsidRDefault="00D051B8" w:rsidP="008417D5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SB confirmed it is not necessary to declare </w:t>
            </w:r>
            <w:r w:rsidR="00322793" w:rsidRPr="002B4243">
              <w:rPr>
                <w:rFonts w:cs="Arial"/>
                <w:szCs w:val="20"/>
              </w:rPr>
              <w:t>family members who are on the staff team.</w:t>
            </w:r>
          </w:p>
        </w:tc>
        <w:tc>
          <w:tcPr>
            <w:tcW w:w="1644" w:type="dxa"/>
            <w:shd w:val="clear" w:color="auto" w:fill="auto"/>
          </w:tcPr>
          <w:p w14:paraId="52EAC557" w14:textId="12579892" w:rsidR="005D34A3" w:rsidRPr="00322793" w:rsidRDefault="005D34A3" w:rsidP="008F1536">
            <w:pPr>
              <w:rPr>
                <w:rFonts w:cs="Arial"/>
                <w:strike/>
                <w:szCs w:val="20"/>
              </w:rPr>
            </w:pPr>
          </w:p>
        </w:tc>
      </w:tr>
      <w:tr w:rsidR="008F1536" w:rsidRPr="007D4643" w14:paraId="5F1B0963" w14:textId="77777777" w:rsidTr="004A3EFF">
        <w:trPr>
          <w:trHeight w:val="492"/>
        </w:trPr>
        <w:tc>
          <w:tcPr>
            <w:tcW w:w="1097" w:type="dxa"/>
            <w:shd w:val="clear" w:color="auto" w:fill="auto"/>
          </w:tcPr>
          <w:p w14:paraId="74D7D10F" w14:textId="2230769A" w:rsidR="008F1536" w:rsidRPr="003348D8" w:rsidRDefault="008F1536" w:rsidP="008F1536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167C101B" w14:textId="3F45F61A" w:rsidR="00012B60" w:rsidRPr="003348D8" w:rsidRDefault="00012B60" w:rsidP="008F1536">
            <w:pPr>
              <w:rPr>
                <w:rFonts w:cs="Arial"/>
                <w:szCs w:val="20"/>
              </w:rPr>
            </w:pPr>
            <w:r w:rsidRPr="003348D8">
              <w:rPr>
                <w:rFonts w:cs="Arial"/>
                <w:szCs w:val="20"/>
              </w:rPr>
              <w:t>Minutes</w:t>
            </w:r>
            <w:r w:rsidR="003B7975" w:rsidRPr="003348D8">
              <w:rPr>
                <w:rFonts w:cs="Arial"/>
                <w:szCs w:val="20"/>
              </w:rPr>
              <w:t xml:space="preserve"> </w:t>
            </w:r>
            <w:r w:rsidRPr="003348D8">
              <w:rPr>
                <w:rFonts w:cs="Arial"/>
                <w:szCs w:val="20"/>
              </w:rPr>
              <w:t>from Meeting</w:t>
            </w:r>
            <w:r w:rsidR="00CF737A" w:rsidRPr="003348D8">
              <w:rPr>
                <w:rFonts w:cs="Arial"/>
                <w:szCs w:val="20"/>
              </w:rPr>
              <w:t xml:space="preserve"> on </w:t>
            </w:r>
            <w:r w:rsidR="00AF0E6E">
              <w:rPr>
                <w:rFonts w:cs="Arial"/>
                <w:szCs w:val="20"/>
              </w:rPr>
              <w:t>8.2.22</w:t>
            </w:r>
          </w:p>
        </w:tc>
        <w:tc>
          <w:tcPr>
            <w:tcW w:w="5287" w:type="dxa"/>
            <w:shd w:val="clear" w:color="auto" w:fill="auto"/>
          </w:tcPr>
          <w:p w14:paraId="3082A5C4" w14:textId="6489BE65" w:rsidR="008F1536" w:rsidRPr="002B4243" w:rsidRDefault="00322793" w:rsidP="008417D5">
            <w:pPr>
              <w:pStyle w:val="ListParagraph"/>
              <w:numPr>
                <w:ilvl w:val="0"/>
                <w:numId w:val="19"/>
              </w:numPr>
              <w:rPr>
                <w:rFonts w:cs="Arial"/>
                <w:strike/>
                <w:szCs w:val="20"/>
              </w:rPr>
            </w:pPr>
            <w:r w:rsidRPr="002B4243">
              <w:rPr>
                <w:rFonts w:cs="Arial"/>
                <w:szCs w:val="20"/>
              </w:rPr>
              <w:t>It was unanimously agreed that these are a true record of the meeting – proposed by GB and seconded by MW</w:t>
            </w:r>
            <w:r w:rsidR="00D53F3F" w:rsidRPr="002B4243">
              <w:rPr>
                <w:rFonts w:cs="Arial"/>
                <w:szCs w:val="20"/>
              </w:rPr>
              <w:t>. CN to file non confidential minutes in public folder in Lincoln and upload full minutes to the Hub.</w:t>
            </w:r>
          </w:p>
        </w:tc>
        <w:tc>
          <w:tcPr>
            <w:tcW w:w="1644" w:type="dxa"/>
            <w:shd w:val="clear" w:color="auto" w:fill="auto"/>
          </w:tcPr>
          <w:p w14:paraId="1F1E0E65" w14:textId="7B31E633" w:rsidR="008F1536" w:rsidRPr="002B4243" w:rsidRDefault="00D53F3F" w:rsidP="008F1536">
            <w:p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Clerk</w:t>
            </w:r>
          </w:p>
        </w:tc>
      </w:tr>
      <w:tr w:rsidR="008F1536" w:rsidRPr="007D4643" w14:paraId="6AC1DA24" w14:textId="77777777" w:rsidTr="004A3EFF">
        <w:trPr>
          <w:trHeight w:val="480"/>
        </w:trPr>
        <w:tc>
          <w:tcPr>
            <w:tcW w:w="1097" w:type="dxa"/>
            <w:shd w:val="clear" w:color="auto" w:fill="auto"/>
          </w:tcPr>
          <w:p w14:paraId="2B440CDC" w14:textId="77777777" w:rsidR="008F1536" w:rsidRPr="003348D8" w:rsidRDefault="008F1536" w:rsidP="008F1536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6CAE0AFE" w14:textId="1A13C651" w:rsidR="00382676" w:rsidRPr="003348D8" w:rsidRDefault="00012B60" w:rsidP="00B32080">
            <w:pPr>
              <w:rPr>
                <w:rFonts w:cs="Arial"/>
                <w:szCs w:val="20"/>
              </w:rPr>
            </w:pPr>
            <w:r w:rsidRPr="003348D8">
              <w:rPr>
                <w:rFonts w:cs="Arial"/>
                <w:szCs w:val="20"/>
              </w:rPr>
              <w:t xml:space="preserve">Matters arising from </w:t>
            </w:r>
            <w:r w:rsidR="00A4296F" w:rsidRPr="003348D8">
              <w:rPr>
                <w:rFonts w:cs="Arial"/>
                <w:szCs w:val="20"/>
              </w:rPr>
              <w:t>M</w:t>
            </w:r>
            <w:r w:rsidRPr="003348D8">
              <w:rPr>
                <w:rFonts w:cs="Arial"/>
                <w:szCs w:val="20"/>
              </w:rPr>
              <w:t xml:space="preserve">eeting </w:t>
            </w:r>
            <w:r w:rsidR="00AF0E6E">
              <w:rPr>
                <w:rFonts w:cs="Arial"/>
                <w:szCs w:val="20"/>
              </w:rPr>
              <w:t>8.2.22</w:t>
            </w:r>
          </w:p>
        </w:tc>
        <w:tc>
          <w:tcPr>
            <w:tcW w:w="5287" w:type="dxa"/>
            <w:shd w:val="clear" w:color="auto" w:fill="auto"/>
          </w:tcPr>
          <w:p w14:paraId="5EA2CF33" w14:textId="0EC523E4" w:rsidR="008417D5" w:rsidRPr="002B4243" w:rsidRDefault="008417D5" w:rsidP="002B424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Item 4: Upload minutes </w:t>
            </w:r>
            <w:r w:rsidR="00D53F3F" w:rsidRPr="002B4243">
              <w:rPr>
                <w:rFonts w:cs="Arial"/>
                <w:szCs w:val="20"/>
              </w:rPr>
              <w:t xml:space="preserve">to school website </w:t>
            </w:r>
            <w:r w:rsidRPr="002B4243">
              <w:rPr>
                <w:rFonts w:cs="Arial"/>
                <w:szCs w:val="20"/>
              </w:rPr>
              <w:t>without the confidential parts.</w:t>
            </w:r>
          </w:p>
          <w:p w14:paraId="6E9CF947" w14:textId="50716F57" w:rsidR="008417D5" w:rsidRDefault="008417D5" w:rsidP="008417D5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Item 8: Fencing and boiler </w:t>
            </w:r>
            <w:r w:rsidR="00D53F3F" w:rsidRPr="002B4243">
              <w:rPr>
                <w:rFonts w:cs="Arial"/>
                <w:szCs w:val="20"/>
              </w:rPr>
              <w:t>issues were</w:t>
            </w:r>
            <w:r w:rsidRPr="002B4243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followed up at resources</w:t>
            </w:r>
            <w:r w:rsidR="00D53F3F">
              <w:rPr>
                <w:rFonts w:cs="Arial"/>
                <w:szCs w:val="20"/>
              </w:rPr>
              <w:t>;</w:t>
            </w:r>
            <w:r>
              <w:rPr>
                <w:rFonts w:cs="Arial"/>
                <w:szCs w:val="20"/>
              </w:rPr>
              <w:t xml:space="preserve"> the finance report will come up in the budget update.</w:t>
            </w:r>
          </w:p>
          <w:p w14:paraId="7A9A1F08" w14:textId="1E34BE6D" w:rsidR="008417D5" w:rsidRDefault="002B4243" w:rsidP="008417D5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Item 10: T</w:t>
            </w:r>
            <w:r w:rsidR="00AA5311">
              <w:rPr>
                <w:rFonts w:cs="Arial"/>
                <w:szCs w:val="20"/>
              </w:rPr>
              <w:t>he curriculum being taught may not be in the exams, has now been shared with parents.</w:t>
            </w:r>
          </w:p>
          <w:p w14:paraId="6BE89F84" w14:textId="12A15625" w:rsidR="00AA5311" w:rsidRPr="008417D5" w:rsidRDefault="00AA5311" w:rsidP="008417D5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Item 12: SEND update, </w:t>
            </w:r>
            <w:r w:rsidR="00D53F3F" w:rsidRPr="002B4243">
              <w:rPr>
                <w:rFonts w:cs="Arial"/>
                <w:szCs w:val="20"/>
              </w:rPr>
              <w:t xml:space="preserve">SEND Governor </w:t>
            </w:r>
            <w:r>
              <w:rPr>
                <w:rFonts w:cs="Arial"/>
                <w:szCs w:val="20"/>
              </w:rPr>
              <w:t>has visited and SEND report is now up on Gov Hub.</w:t>
            </w:r>
          </w:p>
        </w:tc>
        <w:tc>
          <w:tcPr>
            <w:tcW w:w="1644" w:type="dxa"/>
            <w:shd w:val="clear" w:color="auto" w:fill="auto"/>
          </w:tcPr>
          <w:p w14:paraId="563C84DC" w14:textId="63169A5C" w:rsidR="008F1536" w:rsidRPr="003348D8" w:rsidRDefault="008F1536" w:rsidP="008F1536">
            <w:pPr>
              <w:rPr>
                <w:rFonts w:cs="Arial"/>
                <w:szCs w:val="20"/>
              </w:rPr>
            </w:pPr>
          </w:p>
        </w:tc>
      </w:tr>
      <w:tr w:rsidR="00012B60" w:rsidRPr="007D4643" w14:paraId="42D8BF49" w14:textId="77777777" w:rsidTr="004A3EFF">
        <w:trPr>
          <w:trHeight w:val="402"/>
        </w:trPr>
        <w:tc>
          <w:tcPr>
            <w:tcW w:w="1097" w:type="dxa"/>
            <w:shd w:val="clear" w:color="auto" w:fill="auto"/>
          </w:tcPr>
          <w:p w14:paraId="71CBD22B" w14:textId="17141613" w:rsidR="00012B60" w:rsidRPr="003348D8" w:rsidRDefault="00012B60" w:rsidP="00012B6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334AB861" w14:textId="20C0E413" w:rsidR="00012B60" w:rsidRPr="003348D8" w:rsidRDefault="00CF737A" w:rsidP="003348D8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3348D8">
              <w:rPr>
                <w:rFonts w:cs="Arial"/>
                <w:color w:val="000000"/>
                <w:szCs w:val="20"/>
              </w:rPr>
              <w:t>Chair's Action</w:t>
            </w:r>
          </w:p>
        </w:tc>
        <w:tc>
          <w:tcPr>
            <w:tcW w:w="5287" w:type="dxa"/>
            <w:shd w:val="clear" w:color="auto" w:fill="auto"/>
          </w:tcPr>
          <w:p w14:paraId="54902559" w14:textId="2B979B8D" w:rsidR="005B604A" w:rsidRPr="008901BB" w:rsidRDefault="00994DD1" w:rsidP="008901BB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Chair needs to look into confidential matters.</w:t>
            </w:r>
            <w:bookmarkStart w:id="0" w:name="_GoBack"/>
            <w:bookmarkEnd w:id="0"/>
          </w:p>
        </w:tc>
        <w:tc>
          <w:tcPr>
            <w:tcW w:w="1644" w:type="dxa"/>
            <w:shd w:val="clear" w:color="auto" w:fill="auto"/>
          </w:tcPr>
          <w:p w14:paraId="38F5A571" w14:textId="1C97E67B" w:rsidR="005B604A" w:rsidRPr="003348D8" w:rsidRDefault="00D90E08" w:rsidP="00012B60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Chair</w:t>
            </w:r>
          </w:p>
        </w:tc>
      </w:tr>
      <w:tr w:rsidR="009874CE" w:rsidRPr="007D4643" w14:paraId="4308A1DE" w14:textId="77777777" w:rsidTr="004A3EFF">
        <w:trPr>
          <w:trHeight w:val="282"/>
        </w:trPr>
        <w:tc>
          <w:tcPr>
            <w:tcW w:w="1097" w:type="dxa"/>
            <w:shd w:val="clear" w:color="auto" w:fill="auto"/>
          </w:tcPr>
          <w:p w14:paraId="23821830" w14:textId="44B042A3" w:rsidR="009874CE" w:rsidRPr="003348D8" w:rsidRDefault="009874CE" w:rsidP="00012B6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50E6A4EE" w14:textId="77508B9F" w:rsidR="009874CE" w:rsidRPr="003348D8" w:rsidRDefault="009874CE" w:rsidP="00CF737A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3348D8">
              <w:rPr>
                <w:rFonts w:cs="Arial"/>
                <w:color w:val="000000"/>
                <w:szCs w:val="20"/>
              </w:rPr>
              <w:t>Meeting Focus</w:t>
            </w:r>
          </w:p>
        </w:tc>
        <w:tc>
          <w:tcPr>
            <w:tcW w:w="5287" w:type="dxa"/>
            <w:shd w:val="clear" w:color="auto" w:fill="auto"/>
          </w:tcPr>
          <w:p w14:paraId="5AD08CFC" w14:textId="5DD444AF" w:rsidR="009874CE" w:rsidRPr="002B4243" w:rsidRDefault="005B604A" w:rsidP="005B604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Communication </w:t>
            </w:r>
            <w:r w:rsidR="00935F17" w:rsidRPr="002B4243">
              <w:rPr>
                <w:rFonts w:cs="Arial"/>
                <w:szCs w:val="20"/>
              </w:rPr>
              <w:t>with</w:t>
            </w:r>
            <w:r w:rsidRPr="002B4243">
              <w:rPr>
                <w:rFonts w:cs="Arial"/>
                <w:szCs w:val="20"/>
              </w:rPr>
              <w:t xml:space="preserve"> stakeholders </w:t>
            </w:r>
            <w:r w:rsidR="00935F17" w:rsidRPr="002B4243">
              <w:rPr>
                <w:rFonts w:cs="Arial"/>
                <w:szCs w:val="20"/>
              </w:rPr>
              <w:t xml:space="preserve">– Governors </w:t>
            </w:r>
            <w:r w:rsidRPr="002B4243">
              <w:rPr>
                <w:rFonts w:cs="Arial"/>
                <w:szCs w:val="20"/>
              </w:rPr>
              <w:t>ha</w:t>
            </w:r>
            <w:r w:rsidR="00935F17" w:rsidRPr="002B4243">
              <w:rPr>
                <w:rFonts w:cs="Arial"/>
                <w:szCs w:val="20"/>
              </w:rPr>
              <w:t>ve now</w:t>
            </w:r>
            <w:r w:rsidRPr="002B4243">
              <w:rPr>
                <w:rFonts w:cs="Arial"/>
                <w:szCs w:val="20"/>
              </w:rPr>
              <w:t xml:space="preserve"> contributed to the </w:t>
            </w:r>
            <w:r w:rsidR="00935F17" w:rsidRPr="002B4243">
              <w:rPr>
                <w:rFonts w:cs="Arial"/>
                <w:szCs w:val="20"/>
              </w:rPr>
              <w:t xml:space="preserve">termly </w:t>
            </w:r>
            <w:r w:rsidRPr="002B4243">
              <w:rPr>
                <w:rFonts w:cs="Arial"/>
                <w:szCs w:val="20"/>
              </w:rPr>
              <w:t xml:space="preserve">newsletter so </w:t>
            </w:r>
            <w:r w:rsidRPr="002B4243">
              <w:rPr>
                <w:rFonts w:cs="Arial"/>
                <w:szCs w:val="20"/>
              </w:rPr>
              <w:lastRenderedPageBreak/>
              <w:t>steps are being taken regarding this.</w:t>
            </w:r>
            <w:r w:rsidR="00935F17" w:rsidRPr="002B4243">
              <w:rPr>
                <w:rFonts w:cs="Arial"/>
                <w:szCs w:val="20"/>
              </w:rPr>
              <w:t xml:space="preserve">  It was requested that Governors be provided with an updated stakeholder plan by SB</w:t>
            </w:r>
          </w:p>
          <w:p w14:paraId="7A1CB697" w14:textId="77777777" w:rsidR="005B604A" w:rsidRPr="002B4243" w:rsidRDefault="005B604A" w:rsidP="005B604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Budget update will happen at the next FGB.</w:t>
            </w:r>
          </w:p>
          <w:p w14:paraId="3B5220D8" w14:textId="0291BD20" w:rsidR="005B604A" w:rsidRPr="002B4243" w:rsidRDefault="005B604A" w:rsidP="005B604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The update on school development plan ties in with the budget and this will be discussed at the Governors away day.</w:t>
            </w:r>
          </w:p>
        </w:tc>
        <w:tc>
          <w:tcPr>
            <w:tcW w:w="1644" w:type="dxa"/>
            <w:shd w:val="clear" w:color="auto" w:fill="auto"/>
          </w:tcPr>
          <w:p w14:paraId="37A818FB" w14:textId="77777777" w:rsidR="009874CE" w:rsidRPr="002B4243" w:rsidRDefault="009874CE" w:rsidP="00012B60">
            <w:pPr>
              <w:rPr>
                <w:rFonts w:cs="Arial"/>
                <w:szCs w:val="20"/>
              </w:rPr>
            </w:pPr>
          </w:p>
          <w:p w14:paraId="2D38DC71" w14:textId="77777777" w:rsidR="00935F17" w:rsidRPr="002B4243" w:rsidRDefault="00935F17" w:rsidP="00012B60">
            <w:pPr>
              <w:rPr>
                <w:rFonts w:cs="Arial"/>
                <w:szCs w:val="20"/>
              </w:rPr>
            </w:pPr>
          </w:p>
          <w:p w14:paraId="7E713B23" w14:textId="77777777" w:rsidR="00935F17" w:rsidRPr="002B4243" w:rsidRDefault="00935F17" w:rsidP="00012B60">
            <w:pPr>
              <w:rPr>
                <w:rFonts w:cs="Arial"/>
                <w:szCs w:val="20"/>
              </w:rPr>
            </w:pPr>
          </w:p>
          <w:p w14:paraId="0B275A5D" w14:textId="77777777" w:rsidR="00935F17" w:rsidRPr="002B4243" w:rsidRDefault="00935F17" w:rsidP="00012B60">
            <w:pPr>
              <w:rPr>
                <w:rFonts w:cs="Arial"/>
                <w:szCs w:val="20"/>
              </w:rPr>
            </w:pPr>
          </w:p>
          <w:p w14:paraId="58C2C4E6" w14:textId="5BB86F3F" w:rsidR="00935F17" w:rsidRPr="002B4243" w:rsidRDefault="00935F17" w:rsidP="00012B60">
            <w:p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SB</w:t>
            </w:r>
          </w:p>
        </w:tc>
      </w:tr>
      <w:tr w:rsidR="00012B60" w:rsidRPr="007D4643" w14:paraId="0EFD58FE" w14:textId="77777777" w:rsidTr="004A3EFF">
        <w:trPr>
          <w:trHeight w:val="358"/>
        </w:trPr>
        <w:tc>
          <w:tcPr>
            <w:tcW w:w="1097" w:type="dxa"/>
            <w:shd w:val="clear" w:color="auto" w:fill="auto"/>
          </w:tcPr>
          <w:p w14:paraId="2B507AA2" w14:textId="3A95B8C4" w:rsidR="00012B60" w:rsidRPr="003348D8" w:rsidRDefault="00012B60" w:rsidP="00012B6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6F3CFAED" w14:textId="39373670" w:rsidR="00012B60" w:rsidRPr="003348D8" w:rsidRDefault="00CF737A" w:rsidP="00012B60">
            <w:pPr>
              <w:rPr>
                <w:rFonts w:cs="Arial"/>
                <w:szCs w:val="20"/>
              </w:rPr>
            </w:pPr>
            <w:r w:rsidRPr="003348D8">
              <w:rPr>
                <w:rFonts w:cs="Arial"/>
                <w:szCs w:val="20"/>
              </w:rPr>
              <w:t>Headteacher’s Report</w:t>
            </w:r>
            <w:r w:rsidR="00AF0E6E">
              <w:rPr>
                <w:rFonts w:cs="Arial"/>
                <w:szCs w:val="20"/>
              </w:rPr>
              <w:t xml:space="preserve"> (copy on the Hub)</w:t>
            </w:r>
          </w:p>
        </w:tc>
        <w:tc>
          <w:tcPr>
            <w:tcW w:w="5287" w:type="dxa"/>
            <w:shd w:val="clear" w:color="auto" w:fill="auto"/>
          </w:tcPr>
          <w:p w14:paraId="317AE8E1" w14:textId="77777777" w:rsidR="00A4296F" w:rsidRPr="002B4243" w:rsidRDefault="005B604A" w:rsidP="005B604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Verbal report at the meeting, a copy of the report is on Gov Hub.</w:t>
            </w:r>
          </w:p>
          <w:p w14:paraId="34BF69D4" w14:textId="77777777" w:rsidR="005B604A" w:rsidRPr="002B4243" w:rsidRDefault="005B604A" w:rsidP="005B604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There is a spike in Covid at Amber Hill and we are doing remote learning and maintaining cover.</w:t>
            </w:r>
          </w:p>
          <w:p w14:paraId="52E49DF3" w14:textId="77777777" w:rsidR="005B604A" w:rsidRPr="002B4243" w:rsidRDefault="00851C52" w:rsidP="005B604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Letter from Martin Smith at L.A looked at 1-1 provision and funding, we need to move away from the idea of being funding just by activity, a fixed income works better for this.</w:t>
            </w:r>
          </w:p>
          <w:p w14:paraId="2F2C0658" w14:textId="77777777" w:rsidR="00851C52" w:rsidRPr="002B4243" w:rsidRDefault="00851C52" w:rsidP="005B604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School development plan: deep dive activities, planning is robust in these subjects but there is still inconsistency with these. Try to give pupils an example of what success looks like.</w:t>
            </w:r>
          </w:p>
          <w:p w14:paraId="11734957" w14:textId="71832950" w:rsidR="00851C52" w:rsidRPr="002B4243" w:rsidRDefault="00851C52" w:rsidP="002B424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Hopeful hero’s, staff haven’t put this in schemes of work, this will happen in the summer. We have got the green light for pupils in the home to </w:t>
            </w:r>
            <w:r w:rsidR="00935F17" w:rsidRPr="002B4243">
              <w:rPr>
                <w:rFonts w:cs="Arial"/>
                <w:szCs w:val="20"/>
              </w:rPr>
              <w:t xml:space="preserve">be offered more </w:t>
            </w:r>
            <w:r w:rsidR="007739A6" w:rsidRPr="002B4243">
              <w:rPr>
                <w:rFonts w:cs="Arial"/>
                <w:szCs w:val="20"/>
              </w:rPr>
              <w:t>educational provision.</w:t>
            </w:r>
            <w:r w:rsidRPr="002B4243">
              <w:rPr>
                <w:rFonts w:cs="Arial"/>
                <w:szCs w:val="20"/>
              </w:rPr>
              <w:t xml:space="preserve"> Work regarding CPD is ongoing and we have a reading strategy in school.</w:t>
            </w:r>
          </w:p>
        </w:tc>
        <w:tc>
          <w:tcPr>
            <w:tcW w:w="1644" w:type="dxa"/>
            <w:shd w:val="clear" w:color="auto" w:fill="auto"/>
          </w:tcPr>
          <w:p w14:paraId="0ED1502C" w14:textId="4F319DAB" w:rsidR="00012B60" w:rsidRPr="002B4243" w:rsidRDefault="00012B60" w:rsidP="00012B60">
            <w:pPr>
              <w:rPr>
                <w:rFonts w:cs="Arial"/>
                <w:szCs w:val="20"/>
              </w:rPr>
            </w:pPr>
          </w:p>
        </w:tc>
      </w:tr>
      <w:tr w:rsidR="00012B60" w:rsidRPr="007D4643" w14:paraId="193A11AE" w14:textId="77777777" w:rsidTr="004A3EFF">
        <w:trPr>
          <w:trHeight w:val="358"/>
        </w:trPr>
        <w:tc>
          <w:tcPr>
            <w:tcW w:w="1097" w:type="dxa"/>
            <w:shd w:val="clear" w:color="auto" w:fill="auto"/>
          </w:tcPr>
          <w:p w14:paraId="284BB3CF" w14:textId="46FC1903" w:rsidR="00012B60" w:rsidRPr="003348D8" w:rsidRDefault="00012B60" w:rsidP="00012B6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181C8935" w14:textId="0A6D873E" w:rsidR="00012B60" w:rsidRPr="003348D8" w:rsidRDefault="00A4296F" w:rsidP="00CF737A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3348D8">
              <w:rPr>
                <w:rFonts w:cs="Arial"/>
                <w:color w:val="000000"/>
                <w:szCs w:val="20"/>
              </w:rPr>
              <w:t>Resources Committee Report</w:t>
            </w:r>
            <w:r w:rsidR="00AF0E6E">
              <w:rPr>
                <w:rFonts w:cs="Arial"/>
                <w:color w:val="000000"/>
                <w:szCs w:val="20"/>
              </w:rPr>
              <w:t xml:space="preserve"> </w:t>
            </w:r>
            <w:r w:rsidR="00AF0E6E">
              <w:rPr>
                <w:rFonts w:cs="Arial"/>
                <w:szCs w:val="20"/>
              </w:rPr>
              <w:t>(copy on the Hub)</w:t>
            </w:r>
          </w:p>
        </w:tc>
        <w:tc>
          <w:tcPr>
            <w:tcW w:w="5287" w:type="dxa"/>
            <w:shd w:val="clear" w:color="auto" w:fill="auto"/>
          </w:tcPr>
          <w:p w14:paraId="19C87B91" w14:textId="04EA115D" w:rsidR="00012B60" w:rsidRPr="00851C52" w:rsidRDefault="00851C52" w:rsidP="00851C52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No other comments or updates regarding this as it has been recently discussed.</w:t>
            </w:r>
          </w:p>
        </w:tc>
        <w:tc>
          <w:tcPr>
            <w:tcW w:w="1644" w:type="dxa"/>
            <w:shd w:val="clear" w:color="auto" w:fill="auto"/>
          </w:tcPr>
          <w:p w14:paraId="3B391DD4" w14:textId="3FCC1D36" w:rsidR="00012B60" w:rsidRPr="003348D8" w:rsidRDefault="00012B60" w:rsidP="00012B60">
            <w:pPr>
              <w:rPr>
                <w:rFonts w:cs="Arial"/>
                <w:szCs w:val="20"/>
              </w:rPr>
            </w:pPr>
          </w:p>
        </w:tc>
      </w:tr>
      <w:tr w:rsidR="00A4296F" w:rsidRPr="007D4643" w14:paraId="19E08291" w14:textId="77777777" w:rsidTr="004A3EFF">
        <w:trPr>
          <w:trHeight w:val="358"/>
        </w:trPr>
        <w:tc>
          <w:tcPr>
            <w:tcW w:w="1097" w:type="dxa"/>
            <w:shd w:val="clear" w:color="auto" w:fill="auto"/>
          </w:tcPr>
          <w:p w14:paraId="48D2F3F8" w14:textId="77777777" w:rsidR="00A4296F" w:rsidRPr="003348D8" w:rsidRDefault="00A4296F" w:rsidP="00012B60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5FE64815" w14:textId="7E30F698" w:rsidR="00A4296F" w:rsidRPr="003348D8" w:rsidRDefault="00A4296F" w:rsidP="00CF737A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3348D8">
              <w:rPr>
                <w:rFonts w:cs="Arial"/>
                <w:color w:val="000000"/>
                <w:szCs w:val="20"/>
              </w:rPr>
              <w:t>Finance report</w:t>
            </w:r>
            <w:r w:rsidR="00AF0E6E">
              <w:rPr>
                <w:rFonts w:cs="Arial"/>
                <w:color w:val="000000"/>
                <w:szCs w:val="20"/>
              </w:rPr>
              <w:t xml:space="preserve"> </w:t>
            </w:r>
            <w:r w:rsidR="00AF0E6E">
              <w:rPr>
                <w:rFonts w:cs="Arial"/>
                <w:szCs w:val="20"/>
              </w:rPr>
              <w:t>(copy on the Hub)</w:t>
            </w:r>
          </w:p>
        </w:tc>
        <w:tc>
          <w:tcPr>
            <w:tcW w:w="5287" w:type="dxa"/>
            <w:shd w:val="clear" w:color="auto" w:fill="auto"/>
          </w:tcPr>
          <w:p w14:paraId="6B10DE03" w14:textId="4261692D" w:rsidR="00A4296F" w:rsidRPr="002B4243" w:rsidRDefault="00851C52" w:rsidP="00851C52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All is as dis</w:t>
            </w:r>
            <w:r w:rsidR="002B4243" w:rsidRPr="002B4243">
              <w:rPr>
                <w:rFonts w:cs="Arial"/>
                <w:szCs w:val="20"/>
              </w:rPr>
              <w:t>cussed at resources meeting. We</w:t>
            </w:r>
            <w:r w:rsidRPr="002B4243">
              <w:rPr>
                <w:rFonts w:cs="Arial"/>
                <w:szCs w:val="20"/>
              </w:rPr>
              <w:t xml:space="preserve"> </w:t>
            </w:r>
            <w:r w:rsidR="00D15415" w:rsidRPr="002B4243">
              <w:rPr>
                <w:rFonts w:cs="Arial"/>
                <w:szCs w:val="20"/>
              </w:rPr>
              <w:t xml:space="preserve">had </w:t>
            </w:r>
            <w:r w:rsidRPr="002B4243">
              <w:rPr>
                <w:rFonts w:cs="Arial"/>
                <w:szCs w:val="20"/>
              </w:rPr>
              <w:t xml:space="preserve">an over spend of £3046, we are </w:t>
            </w:r>
            <w:r w:rsidR="00D15415" w:rsidRPr="002B4243">
              <w:rPr>
                <w:rFonts w:cs="Arial"/>
                <w:szCs w:val="20"/>
              </w:rPr>
              <w:t xml:space="preserve">now </w:t>
            </w:r>
            <w:r w:rsidRPr="002B4243">
              <w:rPr>
                <w:rFonts w:cs="Arial"/>
                <w:szCs w:val="20"/>
              </w:rPr>
              <w:t xml:space="preserve">closer </w:t>
            </w:r>
            <w:r w:rsidR="002B4243" w:rsidRPr="002B4243">
              <w:rPr>
                <w:rFonts w:cs="Arial"/>
                <w:szCs w:val="20"/>
              </w:rPr>
              <w:t>to £0</w:t>
            </w:r>
            <w:r w:rsidRPr="002B4243">
              <w:rPr>
                <w:rFonts w:cs="Arial"/>
                <w:szCs w:val="20"/>
              </w:rPr>
              <w:t xml:space="preserve">. </w:t>
            </w:r>
          </w:p>
          <w:p w14:paraId="46DC01C9" w14:textId="77777777" w:rsidR="00851C52" w:rsidRPr="002B4243" w:rsidRDefault="00851C52" w:rsidP="00851C52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The budget income is on the resources report, this excludes 1-1 income.</w:t>
            </w:r>
          </w:p>
          <w:p w14:paraId="2068496A" w14:textId="2CAB68D5" w:rsidR="00851C52" w:rsidRPr="002B4243" w:rsidRDefault="00851C52" w:rsidP="00851C52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Meeting planning in April</w:t>
            </w:r>
            <w:r w:rsidR="00D15415" w:rsidRPr="002B4243">
              <w:rPr>
                <w:rFonts w:cs="Arial"/>
                <w:szCs w:val="20"/>
              </w:rPr>
              <w:t xml:space="preserve"> for Finance Governor and SBM</w:t>
            </w:r>
            <w:r w:rsidRPr="002B4243">
              <w:rPr>
                <w:rFonts w:cs="Arial"/>
                <w:szCs w:val="20"/>
              </w:rPr>
              <w:t>.</w:t>
            </w:r>
          </w:p>
        </w:tc>
        <w:tc>
          <w:tcPr>
            <w:tcW w:w="1644" w:type="dxa"/>
            <w:shd w:val="clear" w:color="auto" w:fill="auto"/>
          </w:tcPr>
          <w:p w14:paraId="5BD51DAE" w14:textId="33A19B62" w:rsidR="00A4296F" w:rsidRPr="003348D8" w:rsidRDefault="004632B5" w:rsidP="00012B60">
            <w:pPr>
              <w:rPr>
                <w:rFonts w:cs="Arial"/>
                <w:szCs w:val="20"/>
              </w:rPr>
            </w:pPr>
            <w:r w:rsidRPr="003348D8">
              <w:rPr>
                <w:rFonts w:cs="Arial"/>
                <w:szCs w:val="20"/>
              </w:rPr>
              <w:t>Finance Governor</w:t>
            </w:r>
          </w:p>
        </w:tc>
      </w:tr>
      <w:tr w:rsidR="004632B5" w:rsidRPr="007D4643" w14:paraId="63D44E80" w14:textId="77777777" w:rsidTr="004A3EFF">
        <w:trPr>
          <w:trHeight w:val="358"/>
        </w:trPr>
        <w:tc>
          <w:tcPr>
            <w:tcW w:w="1097" w:type="dxa"/>
            <w:shd w:val="clear" w:color="auto" w:fill="auto"/>
          </w:tcPr>
          <w:p w14:paraId="4EACB2C7" w14:textId="013D4F3B" w:rsidR="004632B5" w:rsidRPr="003348D8" w:rsidRDefault="004632B5" w:rsidP="004632B5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525351C9" w14:textId="0CB51AF7" w:rsidR="004632B5" w:rsidRPr="003348D8" w:rsidRDefault="004632B5" w:rsidP="004632B5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3348D8">
              <w:rPr>
                <w:rFonts w:cs="Arial"/>
                <w:color w:val="000000"/>
                <w:szCs w:val="20"/>
              </w:rPr>
              <w:t>Curriculum and Standards Committee Report</w:t>
            </w:r>
            <w:r w:rsidR="00AF0E6E">
              <w:rPr>
                <w:rFonts w:cs="Arial"/>
                <w:color w:val="000000"/>
                <w:szCs w:val="20"/>
              </w:rPr>
              <w:t xml:space="preserve"> </w:t>
            </w:r>
            <w:r w:rsidR="00AF0E6E">
              <w:rPr>
                <w:rFonts w:cs="Arial"/>
                <w:szCs w:val="20"/>
              </w:rPr>
              <w:t>(copy on the Hub)</w:t>
            </w:r>
          </w:p>
        </w:tc>
        <w:tc>
          <w:tcPr>
            <w:tcW w:w="5287" w:type="dxa"/>
            <w:shd w:val="clear" w:color="auto" w:fill="auto"/>
          </w:tcPr>
          <w:p w14:paraId="4AFA2217" w14:textId="77777777" w:rsidR="004632B5" w:rsidRPr="002B4243" w:rsidRDefault="00851C52" w:rsidP="00851C52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A lot of detail are going into the deep dives.</w:t>
            </w:r>
          </w:p>
          <w:p w14:paraId="4DFFC936" w14:textId="7A8D23DE" w:rsidR="00851C52" w:rsidRPr="002B4243" w:rsidRDefault="00851C52" w:rsidP="00851C52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Outstanding is </w:t>
            </w:r>
            <w:r w:rsidR="00D15415" w:rsidRPr="002B4243">
              <w:rPr>
                <w:rFonts w:cs="Arial"/>
                <w:szCs w:val="20"/>
              </w:rPr>
              <w:t xml:space="preserve">the </w:t>
            </w:r>
            <w:r w:rsidRPr="002B4243">
              <w:rPr>
                <w:rFonts w:cs="Arial"/>
                <w:szCs w:val="20"/>
              </w:rPr>
              <w:t>healthy activity</w:t>
            </w:r>
            <w:r w:rsidR="00D15415" w:rsidRPr="002B4243">
              <w:rPr>
                <w:rFonts w:cs="Arial"/>
                <w:szCs w:val="20"/>
              </w:rPr>
              <w:t xml:space="preserve"> deep dive</w:t>
            </w:r>
            <w:r w:rsidRPr="002B4243">
              <w:rPr>
                <w:rFonts w:cs="Arial"/>
                <w:szCs w:val="20"/>
              </w:rPr>
              <w:t>, this is planned to be up and running for September.</w:t>
            </w:r>
          </w:p>
          <w:p w14:paraId="61756F86" w14:textId="1BB0C18C" w:rsidR="001F2D2A" w:rsidRPr="002B4243" w:rsidRDefault="001F2D2A" w:rsidP="00851C52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No other comments or questions.</w:t>
            </w:r>
          </w:p>
        </w:tc>
        <w:tc>
          <w:tcPr>
            <w:tcW w:w="1644" w:type="dxa"/>
            <w:shd w:val="clear" w:color="auto" w:fill="auto"/>
          </w:tcPr>
          <w:p w14:paraId="714449E8" w14:textId="2E0CAA3B" w:rsidR="004632B5" w:rsidRPr="00D15415" w:rsidRDefault="004632B5" w:rsidP="004632B5">
            <w:pPr>
              <w:rPr>
                <w:rFonts w:cs="Arial"/>
                <w:strike/>
                <w:szCs w:val="20"/>
              </w:rPr>
            </w:pPr>
          </w:p>
        </w:tc>
      </w:tr>
      <w:tr w:rsidR="004632B5" w:rsidRPr="007D4643" w14:paraId="60A8318E" w14:textId="77777777" w:rsidTr="004A3EFF">
        <w:trPr>
          <w:trHeight w:val="358"/>
        </w:trPr>
        <w:tc>
          <w:tcPr>
            <w:tcW w:w="1097" w:type="dxa"/>
            <w:shd w:val="clear" w:color="auto" w:fill="auto"/>
          </w:tcPr>
          <w:p w14:paraId="3B25268B" w14:textId="78FAA8E4" w:rsidR="004632B5" w:rsidRPr="003348D8" w:rsidRDefault="004632B5" w:rsidP="004632B5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1B447392" w14:textId="78621048" w:rsidR="004632B5" w:rsidRPr="003348D8" w:rsidRDefault="004632B5" w:rsidP="004632B5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3348D8">
              <w:rPr>
                <w:rFonts w:cs="Arial"/>
                <w:color w:val="000000"/>
                <w:szCs w:val="20"/>
              </w:rPr>
              <w:t>Well Being Committee Report</w:t>
            </w:r>
            <w:r w:rsidR="00AF0E6E">
              <w:rPr>
                <w:rFonts w:cs="Arial"/>
                <w:color w:val="000000"/>
                <w:szCs w:val="20"/>
              </w:rPr>
              <w:t xml:space="preserve"> </w:t>
            </w:r>
            <w:r w:rsidR="00AF0E6E">
              <w:rPr>
                <w:rFonts w:cs="Arial"/>
                <w:szCs w:val="20"/>
              </w:rPr>
              <w:t>(copy on the Hub)</w:t>
            </w:r>
          </w:p>
        </w:tc>
        <w:tc>
          <w:tcPr>
            <w:tcW w:w="5287" w:type="dxa"/>
            <w:shd w:val="clear" w:color="auto" w:fill="auto"/>
          </w:tcPr>
          <w:p w14:paraId="2C12700C" w14:textId="55F3CFCD" w:rsidR="001F2D2A" w:rsidRPr="002B4243" w:rsidRDefault="001F2D2A" w:rsidP="002B424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B.T attend</w:t>
            </w:r>
            <w:r w:rsidR="00564DBF" w:rsidRPr="002B4243">
              <w:rPr>
                <w:rFonts w:cs="Arial"/>
                <w:szCs w:val="20"/>
              </w:rPr>
              <w:t>ed the LA</w:t>
            </w:r>
            <w:r w:rsidRPr="002B4243">
              <w:rPr>
                <w:rFonts w:cs="Arial"/>
                <w:szCs w:val="20"/>
              </w:rPr>
              <w:t xml:space="preserve"> Governors training and we now have to have a ‘food governor’. S.M as wellbeing governor has agreed to take this on.</w:t>
            </w:r>
          </w:p>
        </w:tc>
        <w:tc>
          <w:tcPr>
            <w:tcW w:w="1644" w:type="dxa"/>
            <w:shd w:val="clear" w:color="auto" w:fill="auto"/>
          </w:tcPr>
          <w:p w14:paraId="5A614530" w14:textId="74F21865" w:rsidR="004632B5" w:rsidRPr="003348D8" w:rsidRDefault="004632B5" w:rsidP="004632B5">
            <w:pPr>
              <w:rPr>
                <w:rFonts w:cs="Arial"/>
                <w:szCs w:val="20"/>
              </w:rPr>
            </w:pPr>
          </w:p>
        </w:tc>
      </w:tr>
      <w:tr w:rsidR="004632B5" w:rsidRPr="007D4643" w14:paraId="77E26F3D" w14:textId="77777777" w:rsidTr="004A3EFF">
        <w:trPr>
          <w:trHeight w:val="358"/>
        </w:trPr>
        <w:tc>
          <w:tcPr>
            <w:tcW w:w="1097" w:type="dxa"/>
            <w:shd w:val="clear" w:color="auto" w:fill="auto"/>
          </w:tcPr>
          <w:p w14:paraId="57D2C43C" w14:textId="77777777" w:rsidR="004632B5" w:rsidRPr="003348D8" w:rsidRDefault="004632B5" w:rsidP="004632B5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4BBF29AF" w14:textId="1B7D1D93" w:rsidR="004632B5" w:rsidRPr="003348D8" w:rsidRDefault="004632B5" w:rsidP="004632B5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3348D8">
              <w:rPr>
                <w:rFonts w:cs="Arial"/>
                <w:color w:val="000000"/>
                <w:szCs w:val="20"/>
              </w:rPr>
              <w:t>SEND report</w:t>
            </w:r>
            <w:r w:rsidR="00B11515">
              <w:rPr>
                <w:rFonts w:cs="Arial"/>
                <w:color w:val="000000"/>
                <w:szCs w:val="20"/>
              </w:rPr>
              <w:t xml:space="preserve"> </w:t>
            </w:r>
            <w:r w:rsidR="00B11515">
              <w:rPr>
                <w:rFonts w:cs="Arial"/>
                <w:szCs w:val="20"/>
              </w:rPr>
              <w:t>(copy on the Hub)</w:t>
            </w:r>
          </w:p>
        </w:tc>
        <w:tc>
          <w:tcPr>
            <w:tcW w:w="5287" w:type="dxa"/>
            <w:shd w:val="clear" w:color="auto" w:fill="auto"/>
          </w:tcPr>
          <w:p w14:paraId="7FAEEA06" w14:textId="13F2F587" w:rsidR="001F2D2A" w:rsidRPr="002B4243" w:rsidRDefault="001F2D2A" w:rsidP="002B424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SEND report is now on Gov Hub. S.M has not yet met with the new </w:t>
            </w:r>
            <w:r w:rsidR="00564DBF" w:rsidRPr="002B4243">
              <w:rPr>
                <w:rFonts w:cs="Arial"/>
                <w:szCs w:val="20"/>
              </w:rPr>
              <w:t>SENDCO</w:t>
            </w:r>
            <w:r w:rsidRPr="002B4243">
              <w:rPr>
                <w:rFonts w:cs="Arial"/>
                <w:szCs w:val="20"/>
              </w:rPr>
              <w:t xml:space="preserve"> but has met with B.L.</w:t>
            </w:r>
          </w:p>
        </w:tc>
        <w:tc>
          <w:tcPr>
            <w:tcW w:w="1644" w:type="dxa"/>
            <w:shd w:val="clear" w:color="auto" w:fill="auto"/>
          </w:tcPr>
          <w:p w14:paraId="7454E502" w14:textId="39E5C0D2" w:rsidR="004632B5" w:rsidRPr="003348D8" w:rsidRDefault="004632B5" w:rsidP="004632B5">
            <w:pPr>
              <w:rPr>
                <w:rFonts w:cs="Arial"/>
                <w:szCs w:val="20"/>
              </w:rPr>
            </w:pPr>
          </w:p>
        </w:tc>
      </w:tr>
      <w:tr w:rsidR="004632B5" w:rsidRPr="007D4643" w14:paraId="01F9FECD" w14:textId="77777777" w:rsidTr="004A3EFF">
        <w:trPr>
          <w:trHeight w:val="358"/>
        </w:trPr>
        <w:tc>
          <w:tcPr>
            <w:tcW w:w="1097" w:type="dxa"/>
            <w:shd w:val="clear" w:color="auto" w:fill="auto"/>
          </w:tcPr>
          <w:p w14:paraId="4FEB4053" w14:textId="6B824897" w:rsidR="004632B5" w:rsidRPr="003348D8" w:rsidRDefault="004632B5" w:rsidP="004632B5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0F0F905D" w14:textId="3665D0E4" w:rsidR="004632B5" w:rsidRPr="003348D8" w:rsidRDefault="004632B5" w:rsidP="004632B5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3348D8">
              <w:rPr>
                <w:rFonts w:cs="Arial"/>
                <w:color w:val="000000"/>
                <w:szCs w:val="20"/>
              </w:rPr>
              <w:t>Safeguarding report</w:t>
            </w:r>
            <w:r w:rsidR="00B11515">
              <w:rPr>
                <w:rFonts w:cs="Arial"/>
                <w:color w:val="000000"/>
                <w:szCs w:val="20"/>
              </w:rPr>
              <w:t xml:space="preserve"> </w:t>
            </w:r>
            <w:r w:rsidR="00B11515">
              <w:rPr>
                <w:rFonts w:cs="Arial"/>
                <w:szCs w:val="20"/>
              </w:rPr>
              <w:t>(copy on the Hub)</w:t>
            </w:r>
          </w:p>
        </w:tc>
        <w:tc>
          <w:tcPr>
            <w:tcW w:w="5287" w:type="dxa"/>
            <w:shd w:val="clear" w:color="auto" w:fill="auto"/>
          </w:tcPr>
          <w:p w14:paraId="6321FBF3" w14:textId="4C90C61B" w:rsidR="00B362F7" w:rsidRPr="002B4243" w:rsidRDefault="00B362F7" w:rsidP="002B424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Report on Hub.</w:t>
            </w:r>
          </w:p>
        </w:tc>
        <w:tc>
          <w:tcPr>
            <w:tcW w:w="1644" w:type="dxa"/>
            <w:shd w:val="clear" w:color="auto" w:fill="auto"/>
          </w:tcPr>
          <w:p w14:paraId="29CB9403" w14:textId="6DBEA7D7" w:rsidR="004632B5" w:rsidRPr="002B4243" w:rsidRDefault="004632B5" w:rsidP="004632B5">
            <w:pPr>
              <w:rPr>
                <w:rFonts w:cs="Arial"/>
                <w:szCs w:val="20"/>
              </w:rPr>
            </w:pPr>
          </w:p>
        </w:tc>
      </w:tr>
      <w:tr w:rsidR="004632B5" w:rsidRPr="007D4643" w14:paraId="342A0299" w14:textId="77777777" w:rsidTr="004A3EFF">
        <w:trPr>
          <w:trHeight w:val="358"/>
        </w:trPr>
        <w:tc>
          <w:tcPr>
            <w:tcW w:w="1097" w:type="dxa"/>
            <w:shd w:val="clear" w:color="auto" w:fill="auto"/>
          </w:tcPr>
          <w:p w14:paraId="65B87232" w14:textId="11DCE0B9" w:rsidR="004632B5" w:rsidRPr="003348D8" w:rsidRDefault="004632B5" w:rsidP="004632B5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7001CFB6" w14:textId="06E2EF55" w:rsidR="004632B5" w:rsidRPr="003348D8" w:rsidRDefault="004632B5" w:rsidP="004632B5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3348D8">
              <w:rPr>
                <w:rFonts w:cs="Arial"/>
                <w:color w:val="000000"/>
                <w:szCs w:val="20"/>
              </w:rPr>
              <w:t>E Safety report</w:t>
            </w:r>
            <w:r w:rsidR="00B11515">
              <w:rPr>
                <w:rFonts w:cs="Arial"/>
                <w:color w:val="000000"/>
                <w:szCs w:val="20"/>
              </w:rPr>
              <w:t xml:space="preserve"> </w:t>
            </w:r>
            <w:r w:rsidR="00B11515">
              <w:rPr>
                <w:rFonts w:cs="Arial"/>
                <w:szCs w:val="20"/>
              </w:rPr>
              <w:t>(copy on the Hub)</w:t>
            </w:r>
          </w:p>
        </w:tc>
        <w:tc>
          <w:tcPr>
            <w:tcW w:w="5287" w:type="dxa"/>
            <w:shd w:val="clear" w:color="auto" w:fill="auto"/>
          </w:tcPr>
          <w:p w14:paraId="108A7A5F" w14:textId="6C8427C6" w:rsidR="004632B5" w:rsidRPr="002B4243" w:rsidRDefault="002B4243" w:rsidP="001F2D2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J.S is keeping track, </w:t>
            </w:r>
            <w:r w:rsidR="00564DBF" w:rsidRPr="002B4243">
              <w:rPr>
                <w:rFonts w:cs="Arial"/>
                <w:szCs w:val="20"/>
              </w:rPr>
              <w:t xml:space="preserve">Governors </w:t>
            </w:r>
            <w:r w:rsidR="001F2D2A" w:rsidRPr="002B4243">
              <w:rPr>
                <w:rFonts w:cs="Arial"/>
                <w:szCs w:val="20"/>
              </w:rPr>
              <w:t>decided that E-Safety governor will now monitor all social media in the schools name.</w:t>
            </w:r>
          </w:p>
        </w:tc>
        <w:tc>
          <w:tcPr>
            <w:tcW w:w="1644" w:type="dxa"/>
            <w:shd w:val="clear" w:color="auto" w:fill="auto"/>
          </w:tcPr>
          <w:p w14:paraId="2B854EBA" w14:textId="176A0569" w:rsidR="004632B5" w:rsidRPr="002B4243" w:rsidRDefault="00564DBF" w:rsidP="004632B5">
            <w:p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Clerk to communicate this to JS </w:t>
            </w:r>
          </w:p>
        </w:tc>
      </w:tr>
      <w:tr w:rsidR="00777DC7" w:rsidRPr="007D4643" w14:paraId="4AC42FE7" w14:textId="77777777" w:rsidTr="004A3EFF">
        <w:trPr>
          <w:trHeight w:val="358"/>
        </w:trPr>
        <w:tc>
          <w:tcPr>
            <w:tcW w:w="1097" w:type="dxa"/>
            <w:shd w:val="clear" w:color="auto" w:fill="auto"/>
          </w:tcPr>
          <w:p w14:paraId="10806C56" w14:textId="77777777" w:rsidR="00777DC7" w:rsidRPr="003348D8" w:rsidRDefault="00777DC7" w:rsidP="004632B5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29C8DB1D" w14:textId="7B656513" w:rsidR="00777DC7" w:rsidRPr="003348D8" w:rsidRDefault="00777DC7" w:rsidP="004632B5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Base Link Governor Visit updates</w:t>
            </w:r>
            <w:r w:rsidR="00B11515">
              <w:rPr>
                <w:rFonts w:cs="Arial"/>
                <w:color w:val="000000"/>
                <w:szCs w:val="20"/>
              </w:rPr>
              <w:t xml:space="preserve"> </w:t>
            </w:r>
            <w:r w:rsidR="00B11515">
              <w:rPr>
                <w:rFonts w:cs="Arial"/>
                <w:szCs w:val="20"/>
              </w:rPr>
              <w:t>(copy on the Hub)</w:t>
            </w:r>
          </w:p>
        </w:tc>
        <w:tc>
          <w:tcPr>
            <w:tcW w:w="5287" w:type="dxa"/>
            <w:shd w:val="clear" w:color="auto" w:fill="auto"/>
          </w:tcPr>
          <w:p w14:paraId="6170E960" w14:textId="03BF8C58" w:rsidR="00777DC7" w:rsidRPr="002B4243" w:rsidRDefault="001F2D2A" w:rsidP="001F2D2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No visit to Baumber as of yet, 2 attempts have made </w:t>
            </w:r>
            <w:r w:rsidR="00E81D4F" w:rsidRPr="002B4243">
              <w:rPr>
                <w:rFonts w:cs="Arial"/>
                <w:szCs w:val="20"/>
              </w:rPr>
              <w:t>but not gone to plan</w:t>
            </w:r>
            <w:r w:rsidR="00564DBF" w:rsidRPr="002B4243">
              <w:rPr>
                <w:rFonts w:cs="Arial"/>
                <w:szCs w:val="20"/>
              </w:rPr>
              <w:t xml:space="preserve"> due to Covid</w:t>
            </w:r>
            <w:r w:rsidR="00E81D4F" w:rsidRPr="002B4243">
              <w:rPr>
                <w:rFonts w:cs="Arial"/>
                <w:szCs w:val="20"/>
              </w:rPr>
              <w:t>. Visit planned in April.</w:t>
            </w:r>
          </w:p>
          <w:p w14:paraId="3E78FCD7" w14:textId="77777777" w:rsidR="00E81D4F" w:rsidRPr="002B4243" w:rsidRDefault="00E81D4F" w:rsidP="001F2D2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Amber Hill visit has taken place, S.M met with S.S, report is on Gov Hub.</w:t>
            </w:r>
          </w:p>
          <w:p w14:paraId="198AA009" w14:textId="2A6BFEC3" w:rsidR="00E81D4F" w:rsidRPr="002B4243" w:rsidRDefault="00E81D4F" w:rsidP="001F2D2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T.M </w:t>
            </w:r>
            <w:r w:rsidR="008459BB" w:rsidRPr="002B4243">
              <w:rPr>
                <w:rFonts w:cs="Arial"/>
                <w:szCs w:val="20"/>
              </w:rPr>
              <w:t>has not had chance to visit</w:t>
            </w:r>
            <w:r w:rsidR="00564DBF" w:rsidRPr="002B4243">
              <w:rPr>
                <w:rFonts w:cs="Arial"/>
                <w:szCs w:val="20"/>
              </w:rPr>
              <w:t xml:space="preserve"> Lincoln</w:t>
            </w:r>
            <w:r w:rsidR="008459BB" w:rsidRPr="002B4243">
              <w:rPr>
                <w:rFonts w:cs="Arial"/>
                <w:szCs w:val="20"/>
              </w:rPr>
              <w:t xml:space="preserve"> yet</w:t>
            </w:r>
            <w:r w:rsidR="002B4243" w:rsidRPr="002B4243">
              <w:rPr>
                <w:rFonts w:cs="Arial"/>
                <w:szCs w:val="20"/>
              </w:rPr>
              <w:t>.</w:t>
            </w:r>
          </w:p>
        </w:tc>
        <w:tc>
          <w:tcPr>
            <w:tcW w:w="1644" w:type="dxa"/>
            <w:shd w:val="clear" w:color="auto" w:fill="auto"/>
          </w:tcPr>
          <w:p w14:paraId="428F434C" w14:textId="77777777" w:rsidR="00777DC7" w:rsidRPr="002B4243" w:rsidRDefault="00777DC7" w:rsidP="004632B5">
            <w:pPr>
              <w:rPr>
                <w:rFonts w:cs="Arial"/>
                <w:szCs w:val="20"/>
              </w:rPr>
            </w:pPr>
          </w:p>
          <w:p w14:paraId="0ED03E41" w14:textId="77777777" w:rsidR="00564DBF" w:rsidRPr="002B4243" w:rsidRDefault="00564DBF" w:rsidP="004632B5">
            <w:pPr>
              <w:rPr>
                <w:rFonts w:cs="Arial"/>
                <w:szCs w:val="20"/>
              </w:rPr>
            </w:pPr>
          </w:p>
          <w:p w14:paraId="6BD8F5C5" w14:textId="77777777" w:rsidR="00564DBF" w:rsidRPr="002B4243" w:rsidRDefault="00564DBF" w:rsidP="004632B5">
            <w:pPr>
              <w:rPr>
                <w:rFonts w:cs="Arial"/>
                <w:szCs w:val="20"/>
              </w:rPr>
            </w:pPr>
          </w:p>
          <w:p w14:paraId="6CF8F7BB" w14:textId="77777777" w:rsidR="00564DBF" w:rsidRPr="002B4243" w:rsidRDefault="00564DBF" w:rsidP="004632B5">
            <w:pPr>
              <w:rPr>
                <w:rFonts w:cs="Arial"/>
                <w:szCs w:val="20"/>
              </w:rPr>
            </w:pPr>
          </w:p>
          <w:p w14:paraId="32F7D866" w14:textId="77777777" w:rsidR="00564DBF" w:rsidRPr="002B4243" w:rsidRDefault="00564DBF" w:rsidP="004632B5">
            <w:pPr>
              <w:rPr>
                <w:rFonts w:cs="Arial"/>
                <w:szCs w:val="20"/>
              </w:rPr>
            </w:pPr>
          </w:p>
          <w:p w14:paraId="762A2B18" w14:textId="081AB92C" w:rsidR="00564DBF" w:rsidRPr="002B4243" w:rsidRDefault="00564DBF" w:rsidP="004632B5">
            <w:p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Clerk to follow up with TM</w:t>
            </w:r>
          </w:p>
        </w:tc>
      </w:tr>
      <w:tr w:rsidR="004632B5" w:rsidRPr="007D4643" w14:paraId="4CFB9AD8" w14:textId="77777777" w:rsidTr="004A3EFF">
        <w:trPr>
          <w:trHeight w:val="332"/>
        </w:trPr>
        <w:tc>
          <w:tcPr>
            <w:tcW w:w="1097" w:type="dxa"/>
            <w:shd w:val="clear" w:color="auto" w:fill="auto"/>
          </w:tcPr>
          <w:p w14:paraId="63C4F482" w14:textId="42889F85" w:rsidR="004632B5" w:rsidRPr="003348D8" w:rsidRDefault="004632B5" w:rsidP="004632B5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14621623" w14:textId="45D4FB75" w:rsidR="004632B5" w:rsidRPr="003348D8" w:rsidRDefault="004632B5" w:rsidP="004632B5">
            <w:pPr>
              <w:shd w:val="clear" w:color="auto" w:fill="FFFFFF"/>
              <w:rPr>
                <w:rFonts w:cs="Arial"/>
                <w:color w:val="222222"/>
                <w:szCs w:val="20"/>
                <w:lang w:val="en-GB" w:eastAsia="en-GB"/>
              </w:rPr>
            </w:pPr>
            <w:r w:rsidRPr="003348D8">
              <w:rPr>
                <w:rFonts w:cs="Arial"/>
                <w:color w:val="222222"/>
                <w:szCs w:val="20"/>
                <w:lang w:val="en-GB" w:eastAsia="en-GB"/>
              </w:rPr>
              <w:t>Policy Plans</w:t>
            </w:r>
          </w:p>
        </w:tc>
        <w:tc>
          <w:tcPr>
            <w:tcW w:w="5287" w:type="dxa"/>
            <w:shd w:val="clear" w:color="auto" w:fill="auto"/>
          </w:tcPr>
          <w:p w14:paraId="03DC343D" w14:textId="1CA13507" w:rsidR="004632B5" w:rsidRPr="002B4243" w:rsidRDefault="00564DBF" w:rsidP="009600CC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SB confirmed the school </w:t>
            </w:r>
            <w:r w:rsidR="009600CC" w:rsidRPr="002B4243">
              <w:rPr>
                <w:rFonts w:cs="Arial"/>
                <w:szCs w:val="20"/>
              </w:rPr>
              <w:t xml:space="preserve">is legally compliant </w:t>
            </w:r>
            <w:r w:rsidRPr="002B4243">
              <w:rPr>
                <w:rFonts w:cs="Arial"/>
                <w:szCs w:val="20"/>
              </w:rPr>
              <w:t>with t</w:t>
            </w:r>
            <w:r w:rsidR="009600CC" w:rsidRPr="002B4243">
              <w:rPr>
                <w:rFonts w:cs="Arial"/>
                <w:szCs w:val="20"/>
              </w:rPr>
              <w:t>he policies on the website.</w:t>
            </w:r>
          </w:p>
          <w:p w14:paraId="11F7E900" w14:textId="0F075588" w:rsidR="001A27CE" w:rsidRPr="002B4243" w:rsidRDefault="009600CC" w:rsidP="002B424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lastRenderedPageBreak/>
              <w:t xml:space="preserve">Look at equality and diversity objectives at the next meeting. Guidance </w:t>
            </w:r>
            <w:r w:rsidR="00AC6402" w:rsidRPr="002B4243">
              <w:rPr>
                <w:rFonts w:cs="Arial"/>
                <w:szCs w:val="20"/>
              </w:rPr>
              <w:t>can be found on The Key</w:t>
            </w:r>
            <w:r w:rsidR="001A27CE" w:rsidRPr="002B4243">
              <w:rPr>
                <w:rFonts w:cs="Arial"/>
                <w:szCs w:val="20"/>
              </w:rPr>
              <w:t xml:space="preserve"> </w:t>
            </w:r>
            <w:r w:rsidR="00AC6402" w:rsidRPr="002B4243">
              <w:rPr>
                <w:rFonts w:cs="Arial"/>
                <w:szCs w:val="20"/>
              </w:rPr>
              <w:t xml:space="preserve">and on </w:t>
            </w:r>
            <w:r w:rsidR="001A27CE" w:rsidRPr="002B4243">
              <w:rPr>
                <w:rFonts w:cs="Arial"/>
                <w:szCs w:val="20"/>
              </w:rPr>
              <w:t>NGA.</w:t>
            </w:r>
          </w:p>
        </w:tc>
        <w:tc>
          <w:tcPr>
            <w:tcW w:w="1644" w:type="dxa"/>
            <w:shd w:val="clear" w:color="auto" w:fill="auto"/>
          </w:tcPr>
          <w:p w14:paraId="6AB18A9B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26637CCE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11B35604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6EB265E3" w14:textId="51B7C2A7" w:rsidR="004632B5" w:rsidRPr="003348D8" w:rsidRDefault="004632B5" w:rsidP="004632B5">
            <w:pPr>
              <w:rPr>
                <w:rFonts w:cs="Arial"/>
                <w:szCs w:val="20"/>
              </w:rPr>
            </w:pPr>
            <w:r w:rsidRPr="003348D8">
              <w:rPr>
                <w:rFonts w:cs="Arial"/>
                <w:szCs w:val="20"/>
              </w:rPr>
              <w:t>Chair</w:t>
            </w:r>
          </w:p>
        </w:tc>
      </w:tr>
      <w:tr w:rsidR="009874CE" w:rsidRPr="007D4643" w14:paraId="17C807A5" w14:textId="77777777" w:rsidTr="004A3EFF">
        <w:trPr>
          <w:trHeight w:val="332"/>
        </w:trPr>
        <w:tc>
          <w:tcPr>
            <w:tcW w:w="1097" w:type="dxa"/>
            <w:shd w:val="clear" w:color="auto" w:fill="auto"/>
          </w:tcPr>
          <w:p w14:paraId="55A2422A" w14:textId="31CCB75E" w:rsidR="009874CE" w:rsidRPr="003348D8" w:rsidRDefault="009874CE" w:rsidP="004632B5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14:paraId="4CD12E15" w14:textId="26B240C1" w:rsidR="009874CE" w:rsidRPr="003348D8" w:rsidRDefault="009874CE" w:rsidP="004632B5">
            <w:pPr>
              <w:shd w:val="clear" w:color="auto" w:fill="FFFFFF"/>
              <w:rPr>
                <w:rFonts w:cs="Arial"/>
                <w:color w:val="222222"/>
                <w:szCs w:val="20"/>
                <w:lang w:val="en-GB" w:eastAsia="en-GB"/>
              </w:rPr>
            </w:pPr>
            <w:r w:rsidRPr="003348D8">
              <w:rPr>
                <w:rFonts w:cs="Arial"/>
                <w:color w:val="222222"/>
                <w:szCs w:val="20"/>
                <w:lang w:val="en-GB" w:eastAsia="en-GB"/>
              </w:rPr>
              <w:t>Communication with Stakeholders</w:t>
            </w:r>
            <w:r w:rsidR="003348D8" w:rsidRPr="003348D8">
              <w:rPr>
                <w:rFonts w:cs="Arial"/>
                <w:color w:val="222222"/>
                <w:szCs w:val="20"/>
                <w:lang w:val="en-GB" w:eastAsia="en-GB"/>
              </w:rPr>
              <w:t xml:space="preserve"> (including website)</w:t>
            </w:r>
          </w:p>
        </w:tc>
        <w:tc>
          <w:tcPr>
            <w:tcW w:w="5287" w:type="dxa"/>
            <w:shd w:val="clear" w:color="auto" w:fill="auto"/>
          </w:tcPr>
          <w:p w14:paraId="6970BD03" w14:textId="77777777" w:rsidR="009874CE" w:rsidRPr="002B4243" w:rsidRDefault="001A27CE" w:rsidP="001A27CE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P.B is taking photos for our website.</w:t>
            </w:r>
          </w:p>
          <w:p w14:paraId="1373A0F0" w14:textId="607E4403" w:rsidR="001A27CE" w:rsidRPr="002B4243" w:rsidRDefault="001A27CE" w:rsidP="002B424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Look at raising our profile.</w:t>
            </w:r>
            <w:r w:rsidR="001B6FF4" w:rsidRPr="002B4243">
              <w:rPr>
                <w:rFonts w:cs="Arial"/>
                <w:szCs w:val="20"/>
              </w:rPr>
              <w:t xml:space="preserve"> Governor engagement with stakeholders needs to be inclusive within the school and not as an ‘added extra’</w:t>
            </w:r>
            <w:r w:rsidR="00AC6402" w:rsidRPr="002B4243">
              <w:rPr>
                <w:rFonts w:cs="Arial"/>
                <w:szCs w:val="20"/>
              </w:rPr>
              <w:t>.</w:t>
            </w:r>
          </w:p>
          <w:p w14:paraId="7B53EA47" w14:textId="54A3CA7F" w:rsidR="001A27CE" w:rsidRPr="002B4243" w:rsidRDefault="001B6FF4" w:rsidP="001A27CE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Representatives </w:t>
            </w:r>
            <w:r w:rsidR="001A27CE" w:rsidRPr="002B4243">
              <w:rPr>
                <w:rFonts w:cs="Arial"/>
                <w:szCs w:val="20"/>
              </w:rPr>
              <w:t>of other professionals at</w:t>
            </w:r>
            <w:r w:rsidRPr="002B4243">
              <w:rPr>
                <w:rFonts w:cs="Arial"/>
                <w:szCs w:val="20"/>
              </w:rPr>
              <w:t>tend</w:t>
            </w:r>
            <w:r w:rsidR="001A27CE" w:rsidRPr="002B4243">
              <w:rPr>
                <w:rFonts w:cs="Arial"/>
                <w:szCs w:val="20"/>
              </w:rPr>
              <w:t xml:space="preserve"> referrals meetings, </w:t>
            </w:r>
            <w:r w:rsidRPr="002B4243">
              <w:rPr>
                <w:rFonts w:cs="Arial"/>
                <w:szCs w:val="20"/>
              </w:rPr>
              <w:t xml:space="preserve">it was suggested that </w:t>
            </w:r>
            <w:r w:rsidR="001A27CE" w:rsidRPr="002B4243">
              <w:rPr>
                <w:rFonts w:cs="Arial"/>
                <w:szCs w:val="20"/>
              </w:rPr>
              <w:t xml:space="preserve">governors </w:t>
            </w:r>
            <w:r w:rsidRPr="002B4243">
              <w:rPr>
                <w:rFonts w:cs="Arial"/>
                <w:szCs w:val="20"/>
              </w:rPr>
              <w:t xml:space="preserve">could </w:t>
            </w:r>
            <w:r w:rsidR="001A27CE" w:rsidRPr="002B4243">
              <w:rPr>
                <w:rFonts w:cs="Arial"/>
                <w:szCs w:val="20"/>
              </w:rPr>
              <w:t>attend these meetings every so often.</w:t>
            </w:r>
          </w:p>
          <w:p w14:paraId="0A4F5F10" w14:textId="02D198E1" w:rsidR="001A27CE" w:rsidRPr="002B4243" w:rsidRDefault="001A27CE" w:rsidP="001A27CE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 xml:space="preserve">Communication plan </w:t>
            </w:r>
            <w:r w:rsidR="001B6FF4" w:rsidRPr="002B4243">
              <w:rPr>
                <w:rFonts w:cs="Arial"/>
                <w:szCs w:val="20"/>
              </w:rPr>
              <w:t>i</w:t>
            </w:r>
            <w:r w:rsidR="002B4243" w:rsidRPr="002B4243">
              <w:rPr>
                <w:rFonts w:cs="Arial"/>
                <w:szCs w:val="20"/>
              </w:rPr>
              <w:t>s required.</w:t>
            </w:r>
          </w:p>
          <w:p w14:paraId="0FE1B9E4" w14:textId="705F3C14" w:rsidR="001A27CE" w:rsidRPr="002B4243" w:rsidRDefault="001A27CE" w:rsidP="002B4243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2B4243">
              <w:rPr>
                <w:rFonts w:cs="Arial"/>
                <w:szCs w:val="20"/>
              </w:rPr>
              <w:t>Stake holder map has been compiled</w:t>
            </w:r>
            <w:r w:rsidR="001B6FF4" w:rsidRPr="002B4243">
              <w:rPr>
                <w:rFonts w:cs="Arial"/>
                <w:szCs w:val="20"/>
              </w:rPr>
              <w:t xml:space="preserve">. This </w:t>
            </w:r>
            <w:r w:rsidRPr="002B4243">
              <w:rPr>
                <w:rFonts w:cs="Arial"/>
                <w:szCs w:val="20"/>
              </w:rPr>
              <w:t>will need updating by S.B and then circulate</w:t>
            </w:r>
            <w:r w:rsidR="001B6FF4" w:rsidRPr="002B4243">
              <w:rPr>
                <w:rFonts w:cs="Arial"/>
                <w:szCs w:val="20"/>
              </w:rPr>
              <w:t>d</w:t>
            </w:r>
            <w:r w:rsidRPr="002B4243">
              <w:rPr>
                <w:rFonts w:cs="Arial"/>
                <w:szCs w:val="20"/>
              </w:rPr>
              <w:t xml:space="preserve"> with minutes.</w:t>
            </w:r>
          </w:p>
        </w:tc>
        <w:tc>
          <w:tcPr>
            <w:tcW w:w="1644" w:type="dxa"/>
            <w:shd w:val="clear" w:color="auto" w:fill="auto"/>
          </w:tcPr>
          <w:p w14:paraId="1484AACD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4F2E58D4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25689344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1B181BC7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0458ABA6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03211612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042748F6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5120F890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2886ADF1" w14:textId="30E7EA55" w:rsidR="001B6FF4" w:rsidRDefault="00AC6402" w:rsidP="004632B5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Chair</w:t>
            </w:r>
          </w:p>
          <w:p w14:paraId="0E5A93CE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40601934" w14:textId="77777777" w:rsidR="001B6FF4" w:rsidRDefault="001B6FF4" w:rsidP="004632B5">
            <w:pPr>
              <w:rPr>
                <w:rFonts w:cs="Arial"/>
                <w:szCs w:val="20"/>
              </w:rPr>
            </w:pPr>
          </w:p>
          <w:p w14:paraId="61A526A2" w14:textId="0ADCF9D3" w:rsidR="001B6FF4" w:rsidRPr="003348D8" w:rsidRDefault="001B6FF4" w:rsidP="004632B5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SB/Clerk</w:t>
            </w:r>
          </w:p>
        </w:tc>
      </w:tr>
      <w:tr w:rsidR="004632B5" w:rsidRPr="007D4643" w14:paraId="690D2DC2" w14:textId="77777777" w:rsidTr="004A3EFF">
        <w:trPr>
          <w:trHeight w:val="258"/>
        </w:trPr>
        <w:tc>
          <w:tcPr>
            <w:tcW w:w="1097" w:type="dxa"/>
            <w:shd w:val="clear" w:color="auto" w:fill="auto"/>
          </w:tcPr>
          <w:p w14:paraId="25658FBA" w14:textId="08E3B43F" w:rsidR="004632B5" w:rsidRPr="003348D8" w:rsidRDefault="004632B5" w:rsidP="004632B5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2726" w:type="dxa"/>
            <w:tcBorders>
              <w:bottom w:val="single" w:sz="4" w:space="0" w:color="auto"/>
            </w:tcBorders>
            <w:shd w:val="clear" w:color="auto" w:fill="auto"/>
          </w:tcPr>
          <w:p w14:paraId="44479F26" w14:textId="48D13D27" w:rsidR="004632B5" w:rsidRPr="003348D8" w:rsidRDefault="003348D8" w:rsidP="004632B5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Date of next meeting</w:t>
            </w:r>
          </w:p>
        </w:tc>
        <w:tc>
          <w:tcPr>
            <w:tcW w:w="5287" w:type="dxa"/>
            <w:tcBorders>
              <w:bottom w:val="single" w:sz="4" w:space="0" w:color="auto"/>
            </w:tcBorders>
            <w:shd w:val="clear" w:color="auto" w:fill="auto"/>
          </w:tcPr>
          <w:p w14:paraId="0AB140B6" w14:textId="3D2533E3" w:rsidR="004632B5" w:rsidRPr="003348D8" w:rsidRDefault="001A27CE" w:rsidP="004632B5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4pm 24 May 2022 Baumber/Zoom</w:t>
            </w:r>
          </w:p>
        </w:tc>
        <w:tc>
          <w:tcPr>
            <w:tcW w:w="1644" w:type="dxa"/>
            <w:tcBorders>
              <w:bottom w:val="single" w:sz="4" w:space="0" w:color="auto"/>
            </w:tcBorders>
            <w:shd w:val="clear" w:color="auto" w:fill="auto"/>
          </w:tcPr>
          <w:p w14:paraId="4D0C39AB" w14:textId="794EB84D" w:rsidR="004632B5" w:rsidRPr="003348D8" w:rsidRDefault="003348D8" w:rsidP="004632B5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Clerk</w:t>
            </w:r>
          </w:p>
        </w:tc>
      </w:tr>
    </w:tbl>
    <w:p w14:paraId="0036C9B8" w14:textId="77777777" w:rsidR="008F1536" w:rsidRPr="007D4643" w:rsidRDefault="008F1536" w:rsidP="008F1536">
      <w:pPr>
        <w:rPr>
          <w:rFonts w:cs="Arial"/>
          <w:sz w:val="24"/>
        </w:rPr>
      </w:pPr>
    </w:p>
    <w:p w14:paraId="5DA7F7A8" w14:textId="77777777" w:rsidR="002A4BBD" w:rsidRDefault="002A4BBD" w:rsidP="002A4BBD">
      <w:pPr>
        <w:rPr>
          <w:b/>
          <w:sz w:val="22"/>
          <w:szCs w:val="28"/>
          <w:u w:val="single"/>
        </w:rPr>
      </w:pPr>
    </w:p>
    <w:p w14:paraId="0FD4CC97" w14:textId="77777777" w:rsidR="002A4BBD" w:rsidRDefault="002A4BBD" w:rsidP="002A4BBD">
      <w:pPr>
        <w:rPr>
          <w:b/>
          <w:sz w:val="22"/>
          <w:szCs w:val="28"/>
          <w:u w:val="single"/>
        </w:rPr>
      </w:pPr>
    </w:p>
    <w:p w14:paraId="71B96730" w14:textId="77777777" w:rsidR="002A4BBD" w:rsidRDefault="002A4BBD" w:rsidP="002A4BBD">
      <w:pPr>
        <w:rPr>
          <w:b/>
          <w:sz w:val="22"/>
          <w:szCs w:val="28"/>
          <w:u w:val="single"/>
        </w:rPr>
      </w:pPr>
    </w:p>
    <w:p w14:paraId="70B88E53" w14:textId="77777777" w:rsidR="002A4BBD" w:rsidRDefault="002A4BBD" w:rsidP="002A4BBD">
      <w:pPr>
        <w:rPr>
          <w:b/>
          <w:sz w:val="22"/>
          <w:szCs w:val="28"/>
          <w:u w:val="single"/>
        </w:rPr>
      </w:pPr>
    </w:p>
    <w:p w14:paraId="57693337" w14:textId="579E8DA3" w:rsidR="00CB12AF" w:rsidRPr="007D54A8" w:rsidRDefault="007D54A8" w:rsidP="002A4BBD">
      <w:pPr>
        <w:rPr>
          <w:sz w:val="22"/>
          <w:szCs w:val="28"/>
        </w:rPr>
      </w:pPr>
      <w:r>
        <w:rPr>
          <w:b/>
          <w:sz w:val="22"/>
          <w:szCs w:val="28"/>
          <w:u w:val="single"/>
        </w:rPr>
        <w:t xml:space="preserve">Signed and dated by Chair: </w:t>
      </w:r>
      <w:r>
        <w:rPr>
          <w:sz w:val="22"/>
          <w:szCs w:val="28"/>
        </w:rPr>
        <w:t>B.Temple 27/05/2022</w:t>
      </w:r>
    </w:p>
    <w:p w14:paraId="2CFF0044" w14:textId="77777777" w:rsidR="002A4BBD" w:rsidRDefault="002A4BBD" w:rsidP="00CB12AF">
      <w:pPr>
        <w:jc w:val="center"/>
        <w:rPr>
          <w:sz w:val="22"/>
          <w:szCs w:val="28"/>
        </w:rPr>
      </w:pPr>
    </w:p>
    <w:p w14:paraId="4DBA0DB0" w14:textId="77777777" w:rsidR="002A4BBD" w:rsidRDefault="002A4BBD" w:rsidP="00CB12AF">
      <w:pPr>
        <w:jc w:val="center"/>
        <w:rPr>
          <w:sz w:val="22"/>
          <w:szCs w:val="28"/>
        </w:rPr>
      </w:pPr>
    </w:p>
    <w:p w14:paraId="75AC02BC" w14:textId="77777777" w:rsidR="002A4BBD" w:rsidRDefault="002A4BBD" w:rsidP="00CB12AF">
      <w:pPr>
        <w:jc w:val="center"/>
        <w:rPr>
          <w:sz w:val="22"/>
          <w:szCs w:val="28"/>
        </w:rPr>
      </w:pPr>
    </w:p>
    <w:p w14:paraId="62F1D26B" w14:textId="77777777" w:rsidR="002A4BBD" w:rsidRDefault="002A4BBD" w:rsidP="00CB12AF">
      <w:pPr>
        <w:jc w:val="center"/>
        <w:rPr>
          <w:sz w:val="22"/>
          <w:szCs w:val="28"/>
        </w:rPr>
      </w:pPr>
    </w:p>
    <w:p w14:paraId="21A3BC1B" w14:textId="6887C654" w:rsidR="00CB12AF" w:rsidRPr="007D4643" w:rsidRDefault="00CB12AF" w:rsidP="001E02CF">
      <w:pPr>
        <w:rPr>
          <w:b/>
          <w:bCs/>
          <w:sz w:val="24"/>
          <w:szCs w:val="32"/>
        </w:rPr>
      </w:pPr>
    </w:p>
    <w:p w14:paraId="1197C819" w14:textId="77777777" w:rsidR="002F227F" w:rsidRDefault="002F227F"/>
    <w:sectPr w:rsidR="002F227F" w:rsidSect="008F15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90EACC" w14:textId="77777777" w:rsidR="00D025BE" w:rsidRDefault="00D025BE">
      <w:r>
        <w:separator/>
      </w:r>
    </w:p>
  </w:endnote>
  <w:endnote w:type="continuationSeparator" w:id="0">
    <w:p w14:paraId="52F3938B" w14:textId="77777777" w:rsidR="00D025BE" w:rsidRDefault="00D0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B5C28" w14:textId="77777777" w:rsidR="00D90E08" w:rsidRDefault="00D90E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1CB8D" w14:textId="77777777" w:rsidR="00D90E08" w:rsidRDefault="00D90E0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9C195" w14:textId="77777777" w:rsidR="00D90E08" w:rsidRDefault="00D90E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30568E" w14:textId="77777777" w:rsidR="00D025BE" w:rsidRDefault="00D025BE">
      <w:r>
        <w:separator/>
      </w:r>
    </w:p>
  </w:footnote>
  <w:footnote w:type="continuationSeparator" w:id="0">
    <w:p w14:paraId="36DE0CAC" w14:textId="77777777" w:rsidR="00D025BE" w:rsidRDefault="00D02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8C282" w14:textId="0FFD1E07" w:rsidR="00D90E08" w:rsidRDefault="00D90E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CF1FF" w14:textId="7C759FF2" w:rsidR="00D90E08" w:rsidRDefault="00D90E08" w:rsidP="008F1536">
    <w:pPr>
      <w:pStyle w:val="Header"/>
      <w:jc w:val="center"/>
      <w:rPr>
        <w:lang w:val="en-GB"/>
      </w:rPr>
    </w:pPr>
    <w:r>
      <w:rPr>
        <w:noProof/>
        <w:lang w:val="en-GB" w:eastAsia="en-GB"/>
      </w:rPr>
      <w:drawing>
        <wp:inline distT="0" distB="0" distL="0" distR="0" wp14:anchorId="5C2D252B" wp14:editId="61CEEDC8">
          <wp:extent cx="2768600" cy="863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4AF7C048" wp14:editId="02B949E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060440" cy="1066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60440" cy="1066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9865F2" w14:textId="77777777" w:rsidR="00D90E08" w:rsidRDefault="00D90E08" w:rsidP="008F1536">
                          <w:pPr>
                            <w:pStyle w:val="NormalWeb"/>
                            <w:jc w:val="center"/>
                          </w:pPr>
                          <w:r w:rsidRPr="006F635C"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</w:rPr>
                            <w:t>DRAFT COPY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AF7C04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0;width:477.2pt;height:8.4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" o:allowincell="f" filled="f" stroked="f">
              <v:stroke joinstyle="round"/>
              <o:lock v:ext="edit" shapetype="t"/>
              <v:textbox style="mso-fit-shape-to-text:t">
                <w:txbxContent>
                  <w:p w14:paraId="1D9865F2" w14:textId="77777777" w:rsidR="00D90E08" w:rsidRDefault="00D90E08" w:rsidP="008F1536">
                    <w:pPr>
                      <w:pStyle w:val="NormalWeb"/>
                      <w:jc w:val="center"/>
                    </w:pPr>
                    <w:r w:rsidRPr="006F635C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>DRAFT COPY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BE4775">
      <w:rPr>
        <w:lang w:val="en-GB"/>
      </w:rPr>
      <w:t xml:space="preserve">    </w:t>
    </w:r>
  </w:p>
  <w:p w14:paraId="37E2C07B" w14:textId="6244F363" w:rsidR="00D90E08" w:rsidRPr="00F95D4B" w:rsidRDefault="00D90E08" w:rsidP="008F1536">
    <w:pPr>
      <w:pStyle w:val="Header"/>
      <w:jc w:val="center"/>
      <w:rPr>
        <w:b/>
        <w:bCs/>
        <w:i/>
        <w:iCs/>
        <w:color w:val="548DD4" w:themeColor="text2" w:themeTint="99"/>
        <w:sz w:val="24"/>
        <w:szCs w:val="32"/>
      </w:rPr>
    </w:pPr>
    <w:r w:rsidRPr="00F95D4B">
      <w:rPr>
        <w:b/>
        <w:bCs/>
        <w:i/>
        <w:iCs/>
        <w:color w:val="548DD4" w:themeColor="text2" w:themeTint="99"/>
        <w:sz w:val="24"/>
        <w:szCs w:val="32"/>
      </w:rPr>
      <w:t xml:space="preserve">Supporting, Aspiring, Achieving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79CF1" w14:textId="57B32E1E" w:rsidR="00D90E08" w:rsidRDefault="00D90E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CD4"/>
    <w:multiLevelType w:val="hybridMultilevel"/>
    <w:tmpl w:val="F9BAE7CA"/>
    <w:lvl w:ilvl="0" w:tplc="CA802E3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F79DE"/>
    <w:multiLevelType w:val="hybridMultilevel"/>
    <w:tmpl w:val="31340D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2D4AB7"/>
    <w:multiLevelType w:val="hybridMultilevel"/>
    <w:tmpl w:val="15A257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326955"/>
    <w:multiLevelType w:val="hybridMultilevel"/>
    <w:tmpl w:val="40463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B590C"/>
    <w:multiLevelType w:val="hybridMultilevel"/>
    <w:tmpl w:val="BF12A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E7743"/>
    <w:multiLevelType w:val="hybridMultilevel"/>
    <w:tmpl w:val="35E035B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721BA1"/>
    <w:multiLevelType w:val="hybridMultilevel"/>
    <w:tmpl w:val="2B4C53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66312B"/>
    <w:multiLevelType w:val="multilevel"/>
    <w:tmpl w:val="FCACE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E93288"/>
    <w:multiLevelType w:val="hybridMultilevel"/>
    <w:tmpl w:val="4088165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9860B3"/>
    <w:multiLevelType w:val="hybridMultilevel"/>
    <w:tmpl w:val="32BE1122"/>
    <w:lvl w:ilvl="0" w:tplc="D41A9E7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E11B5F"/>
    <w:multiLevelType w:val="hybridMultilevel"/>
    <w:tmpl w:val="26669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353AE"/>
    <w:multiLevelType w:val="hybridMultilevel"/>
    <w:tmpl w:val="23364DFA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CA5C0A"/>
    <w:multiLevelType w:val="hybridMultilevel"/>
    <w:tmpl w:val="524E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8944E0"/>
    <w:multiLevelType w:val="hybridMultilevel"/>
    <w:tmpl w:val="F11EB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903021"/>
    <w:multiLevelType w:val="hybridMultilevel"/>
    <w:tmpl w:val="5846D8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D8357A"/>
    <w:multiLevelType w:val="hybridMultilevel"/>
    <w:tmpl w:val="A4A276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B002AB4"/>
    <w:multiLevelType w:val="hybridMultilevel"/>
    <w:tmpl w:val="3C1080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57FCF"/>
    <w:multiLevelType w:val="hybridMultilevel"/>
    <w:tmpl w:val="02BEB3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E5547F3"/>
    <w:multiLevelType w:val="hybridMultilevel"/>
    <w:tmpl w:val="D21C3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8"/>
  </w:num>
  <w:num w:numId="4">
    <w:abstractNumId w:val="2"/>
  </w:num>
  <w:num w:numId="5">
    <w:abstractNumId w:val="13"/>
  </w:num>
  <w:num w:numId="6">
    <w:abstractNumId w:val="10"/>
  </w:num>
  <w:num w:numId="7">
    <w:abstractNumId w:val="3"/>
  </w:num>
  <w:num w:numId="8">
    <w:abstractNumId w:val="16"/>
  </w:num>
  <w:num w:numId="9">
    <w:abstractNumId w:val="8"/>
  </w:num>
  <w:num w:numId="10">
    <w:abstractNumId w:val="1"/>
  </w:num>
  <w:num w:numId="11">
    <w:abstractNumId w:val="11"/>
  </w:num>
  <w:num w:numId="12">
    <w:abstractNumId w:val="5"/>
  </w:num>
  <w:num w:numId="13">
    <w:abstractNumId w:val="14"/>
  </w:num>
  <w:num w:numId="14">
    <w:abstractNumId w:val="12"/>
  </w:num>
  <w:num w:numId="15">
    <w:abstractNumId w:val="17"/>
  </w:num>
  <w:num w:numId="16">
    <w:abstractNumId w:val="4"/>
  </w:num>
  <w:num w:numId="17">
    <w:abstractNumId w:val="15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536"/>
    <w:rsid w:val="00012B60"/>
    <w:rsid w:val="000C7E4F"/>
    <w:rsid w:val="0010755A"/>
    <w:rsid w:val="00117A33"/>
    <w:rsid w:val="00120081"/>
    <w:rsid w:val="001A27CE"/>
    <w:rsid w:val="001B6FF4"/>
    <w:rsid w:val="001E02CF"/>
    <w:rsid w:val="001F2D2A"/>
    <w:rsid w:val="001F59B7"/>
    <w:rsid w:val="00220453"/>
    <w:rsid w:val="00267BD2"/>
    <w:rsid w:val="00294DE6"/>
    <w:rsid w:val="002A305D"/>
    <w:rsid w:val="002A4BBD"/>
    <w:rsid w:val="002B4243"/>
    <w:rsid w:val="002F227F"/>
    <w:rsid w:val="00322793"/>
    <w:rsid w:val="003348D8"/>
    <w:rsid w:val="0034093F"/>
    <w:rsid w:val="003626DE"/>
    <w:rsid w:val="00382676"/>
    <w:rsid w:val="003B7975"/>
    <w:rsid w:val="003D0D12"/>
    <w:rsid w:val="00407495"/>
    <w:rsid w:val="0044779C"/>
    <w:rsid w:val="004632B5"/>
    <w:rsid w:val="004A07C7"/>
    <w:rsid w:val="004A3EFF"/>
    <w:rsid w:val="004F7139"/>
    <w:rsid w:val="00522C26"/>
    <w:rsid w:val="005369B0"/>
    <w:rsid w:val="00540E6E"/>
    <w:rsid w:val="00564DBF"/>
    <w:rsid w:val="00577B6E"/>
    <w:rsid w:val="00584CA7"/>
    <w:rsid w:val="005B604A"/>
    <w:rsid w:val="005D34A3"/>
    <w:rsid w:val="00667B24"/>
    <w:rsid w:val="006F2B11"/>
    <w:rsid w:val="006F4EA7"/>
    <w:rsid w:val="007659D6"/>
    <w:rsid w:val="007739A6"/>
    <w:rsid w:val="00777DC7"/>
    <w:rsid w:val="00785F54"/>
    <w:rsid w:val="007D4643"/>
    <w:rsid w:val="007D54A8"/>
    <w:rsid w:val="007E5D8C"/>
    <w:rsid w:val="008417D5"/>
    <w:rsid w:val="008459BB"/>
    <w:rsid w:val="00851C52"/>
    <w:rsid w:val="008901BB"/>
    <w:rsid w:val="00891483"/>
    <w:rsid w:val="008B5538"/>
    <w:rsid w:val="008E7C83"/>
    <w:rsid w:val="008F1536"/>
    <w:rsid w:val="00923BD1"/>
    <w:rsid w:val="00935F17"/>
    <w:rsid w:val="009600CC"/>
    <w:rsid w:val="009835E7"/>
    <w:rsid w:val="009874CE"/>
    <w:rsid w:val="00994DD1"/>
    <w:rsid w:val="009B0B84"/>
    <w:rsid w:val="00A05E70"/>
    <w:rsid w:val="00A4296F"/>
    <w:rsid w:val="00A60251"/>
    <w:rsid w:val="00AA5311"/>
    <w:rsid w:val="00AC6402"/>
    <w:rsid w:val="00AF0E6E"/>
    <w:rsid w:val="00B11515"/>
    <w:rsid w:val="00B32080"/>
    <w:rsid w:val="00B362F7"/>
    <w:rsid w:val="00BD4E82"/>
    <w:rsid w:val="00BF5403"/>
    <w:rsid w:val="00C10315"/>
    <w:rsid w:val="00C224FE"/>
    <w:rsid w:val="00CB12AF"/>
    <w:rsid w:val="00CF737A"/>
    <w:rsid w:val="00D025BE"/>
    <w:rsid w:val="00D051B8"/>
    <w:rsid w:val="00D15415"/>
    <w:rsid w:val="00D53F3F"/>
    <w:rsid w:val="00D90E08"/>
    <w:rsid w:val="00E17305"/>
    <w:rsid w:val="00E7657D"/>
    <w:rsid w:val="00E81D4F"/>
    <w:rsid w:val="00EB2800"/>
    <w:rsid w:val="00EC3600"/>
    <w:rsid w:val="00EF2E25"/>
    <w:rsid w:val="00F902E6"/>
    <w:rsid w:val="00F94E14"/>
    <w:rsid w:val="00F95D4B"/>
    <w:rsid w:val="00FE7F1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DB24A59"/>
  <w15:docId w15:val="{0A213E00-4702-4CC2-9526-5D4E52D1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536"/>
    <w:rPr>
      <w:rFonts w:ascii="Arial" w:eastAsia="Times New Roman" w:hAnsi="Arial" w:cs="Times New Roman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F1536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Header">
    <w:name w:val="header"/>
    <w:basedOn w:val="Normal"/>
    <w:link w:val="HeaderChar"/>
    <w:rsid w:val="008F15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F1536"/>
    <w:rPr>
      <w:rFonts w:ascii="Arial" w:eastAsia="Times New Roman" w:hAnsi="Arial" w:cs="Times New Roman"/>
      <w:sz w:val="20"/>
    </w:rPr>
  </w:style>
  <w:style w:type="paragraph" w:styleId="NormalWeb">
    <w:name w:val="Normal (Web)"/>
    <w:basedOn w:val="Normal"/>
    <w:rsid w:val="008F1536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267BD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95D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D4B"/>
    <w:rPr>
      <w:rFonts w:ascii="Arial" w:eastAsia="Times New Roman" w:hAnsi="Arial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1A228490</Template>
  <TotalTime>2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Banks</dc:creator>
  <cp:keywords/>
  <dc:description/>
  <cp:lastModifiedBy>Chloe Nelson</cp:lastModifiedBy>
  <cp:revision>3</cp:revision>
  <dcterms:created xsi:type="dcterms:W3CDTF">2022-05-27T13:38:00Z</dcterms:created>
  <dcterms:modified xsi:type="dcterms:W3CDTF">2022-07-20T10:02:00Z</dcterms:modified>
</cp:coreProperties>
</file>